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Heading1Char"/>
          <w:sz w:val="72"/>
          <w:szCs w:val="72"/>
        </w:rPr>
        <w:alias w:val="Title"/>
        <w:tag w:val=""/>
        <w:id w:val="686947816"/>
        <w:placeholder>
          <w:docPart w:val="F62FFCA95777484E9A77227BB637E47A"/>
        </w:placeholder>
        <w:dataBinding w:prefixMappings="xmlns:ns0='http://purl.org/dc/elements/1.1/' xmlns:ns1='http://schemas.openxmlformats.org/package/2006/metadata/core-properties' " w:xpath="/ns1:coreProperties[1]/ns0:title[1]" w:storeItemID="{6C3C8BC8-F283-45AE-878A-BAB7291924A1}"/>
        <w:text w:multiLine="1"/>
      </w:sdtPr>
      <w:sdtEndPr>
        <w:rPr>
          <w:rStyle w:val="Heading1Char"/>
        </w:rPr>
      </w:sdtEndPr>
      <w:sdtContent>
        <w:p w14:paraId="3E282891" w14:textId="162FBD56" w:rsidR="001E3D2B" w:rsidRPr="00E87464" w:rsidRDefault="008B5313" w:rsidP="00944BBB">
          <w:pPr>
            <w:pStyle w:val="Title"/>
            <w:rPr>
              <w:sz w:val="72"/>
              <w:szCs w:val="72"/>
            </w:rPr>
          </w:pPr>
          <w:r w:rsidRPr="002F363D">
            <w:rPr>
              <w:rStyle w:val="Heading1Char"/>
              <w:sz w:val="72"/>
              <w:szCs w:val="72"/>
            </w:rPr>
            <w:t>Rea</w:t>
          </w:r>
          <w:r w:rsidR="00AC2D23" w:rsidRPr="002F363D">
            <w:rPr>
              <w:rStyle w:val="Heading1Char"/>
              <w:sz w:val="72"/>
              <w:szCs w:val="72"/>
            </w:rPr>
            <w:t>ctiva</w:t>
          </w:r>
          <w:r w:rsidR="00E002BE" w:rsidRPr="002F363D">
            <w:rPr>
              <w:rStyle w:val="Heading1Char"/>
              <w:sz w:val="72"/>
              <w:szCs w:val="72"/>
            </w:rPr>
            <w:t>te</w:t>
          </w:r>
          <w:r w:rsidR="00AC2D23" w:rsidRPr="002F363D">
            <w:rPr>
              <w:rStyle w:val="Heading1Char"/>
              <w:sz w:val="72"/>
              <w:szCs w:val="72"/>
            </w:rPr>
            <w:t xml:space="preserve"> and Inacti</w:t>
          </w:r>
          <w:r w:rsidR="00A67863" w:rsidRPr="002F363D">
            <w:rPr>
              <w:rStyle w:val="Heading1Char"/>
              <w:sz w:val="72"/>
              <w:szCs w:val="72"/>
            </w:rPr>
            <w:t>vate</w:t>
          </w:r>
          <w:r w:rsidR="00E002BE" w:rsidRPr="002F363D">
            <w:rPr>
              <w:rStyle w:val="Heading1Char"/>
              <w:sz w:val="72"/>
              <w:szCs w:val="72"/>
            </w:rPr>
            <w:t xml:space="preserve"> Organisation</w:t>
          </w:r>
          <w:r w:rsidR="00AC2D23" w:rsidRPr="002F363D">
            <w:rPr>
              <w:rStyle w:val="Heading1Char"/>
              <w:sz w:val="72"/>
              <w:szCs w:val="72"/>
            </w:rPr>
            <w:t xml:space="preserve"> Staff</w:t>
          </w:r>
        </w:p>
      </w:sdtContent>
    </w:sdt>
    <w:sdt>
      <w:sdtPr>
        <w:rPr>
          <w:rStyle w:val="BodyTextChar"/>
          <w:sz w:val="24"/>
        </w:rPr>
        <w:alias w:val="Subtitle"/>
        <w:tag w:val=""/>
        <w:id w:val="-179897277"/>
        <w:placeholder>
          <w:docPart w:val="DCBA1F8AD990411295702AD161DCEEA1"/>
        </w:placeholder>
        <w:dataBinding w:prefixMappings="xmlns:ns0='http://purl.org/dc/elements/1.1/' xmlns:ns1='http://schemas.openxmlformats.org/package/2006/metadata/core-properties' " w:xpath="/ns1:coreProperties[1]/ns0:subject[1]" w:storeItemID="{6C3C8BC8-F283-45AE-878A-BAB7291924A1}"/>
        <w:text w:multiLine="1"/>
      </w:sdtPr>
      <w:sdtEndPr>
        <w:rPr>
          <w:rStyle w:val="BodyTextChar"/>
        </w:rPr>
      </w:sdtEndPr>
      <w:sdtContent>
        <w:p w14:paraId="25A90E35" w14:textId="1E2EC69F" w:rsidR="00E47250" w:rsidRDefault="00E002BE" w:rsidP="00513FFA">
          <w:pPr>
            <w:pStyle w:val="Subtitle"/>
            <w:pBdr>
              <w:bottom w:val="single" w:sz="4" w:space="12" w:color="000000" w:themeColor="text1"/>
            </w:pBdr>
          </w:pPr>
          <w:r w:rsidRPr="002F363D">
            <w:rPr>
              <w:rStyle w:val="BodyTextChar"/>
              <w:sz w:val="24"/>
            </w:rPr>
            <w:t xml:space="preserve">Grant Recipient Portal </w:t>
          </w:r>
          <w:r w:rsidR="00482889" w:rsidRPr="002F363D">
            <w:rPr>
              <w:rStyle w:val="BodyTextChar"/>
              <w:sz w:val="24"/>
            </w:rPr>
            <w:t>Task Card</w:t>
          </w:r>
        </w:p>
      </w:sdtContent>
    </w:sdt>
    <w:p w14:paraId="66753BC5" w14:textId="1356FC2B" w:rsidR="001C5DB2" w:rsidRDefault="003A1FF9" w:rsidP="00513FFA">
      <w:pPr>
        <w:pStyle w:val="BodyText"/>
      </w:pPr>
      <w:r w:rsidRPr="00513FFA">
        <w:rPr>
          <w:b/>
        </w:rPr>
        <w:t>Portal Access required</w:t>
      </w:r>
      <w:r w:rsidRPr="00513FFA">
        <w:t>: Administrator</w:t>
      </w:r>
    </w:p>
    <w:p w14:paraId="0E53037F" w14:textId="7F96B9F0" w:rsidR="00A67863" w:rsidRDefault="00A67863" w:rsidP="00A67863">
      <w:pPr>
        <w:pStyle w:val="BodyText"/>
      </w:pPr>
      <w:r>
        <w:t xml:space="preserve">The Grant Recipient Portal (Portal) enables grant recipients to </w:t>
      </w:r>
      <w:r w:rsidR="008B5313">
        <w:t>re</w:t>
      </w:r>
      <w:r>
        <w:t>activate and inactivate their Organisation staff records.</w:t>
      </w:r>
    </w:p>
    <w:p w14:paraId="0F6EA764" w14:textId="58B9173A" w:rsidR="00A67863" w:rsidRDefault="00A67863" w:rsidP="00513FFA">
      <w:pPr>
        <w:pStyle w:val="BodyText"/>
      </w:pPr>
      <w:r>
        <w:t xml:space="preserve">This task card describes the process of </w:t>
      </w:r>
      <w:r w:rsidR="008B5313">
        <w:t>re</w:t>
      </w:r>
      <w:r>
        <w:t>activating and inactivating Organisation staff records in the Portal.</w:t>
      </w:r>
    </w:p>
    <w:p w14:paraId="4FBCFB60" w14:textId="58B96B32" w:rsidR="00333279" w:rsidRDefault="00333279" w:rsidP="00513FFA">
      <w:pPr>
        <w:pStyle w:val="BodyText"/>
      </w:pPr>
      <w:r w:rsidRPr="0031594D">
        <w:rPr>
          <w:b/>
          <w:color w:val="C00000"/>
        </w:rPr>
        <w:t>Note:</w:t>
      </w:r>
      <w:r>
        <w:t xml:space="preserve"> Administrators</w:t>
      </w:r>
      <w:r w:rsidRPr="00333279">
        <w:t xml:space="preserve"> </w:t>
      </w:r>
      <w:r>
        <w:t xml:space="preserve">are not able to </w:t>
      </w:r>
      <w:r w:rsidRPr="00333279">
        <w:t>inactivate their own staff record</w:t>
      </w:r>
      <w:r>
        <w:t>.</w:t>
      </w:r>
    </w:p>
    <w:p w14:paraId="6B9E1373" w14:textId="336EE268" w:rsidR="009E6634" w:rsidRPr="002F363D" w:rsidRDefault="009E6634" w:rsidP="0048690A">
      <w:pPr>
        <w:pStyle w:val="Heading2"/>
        <w:rPr>
          <w:b/>
          <w:bCs/>
        </w:rPr>
      </w:pPr>
      <w:r w:rsidRPr="002F363D">
        <w:t xml:space="preserve">What </w:t>
      </w:r>
      <w:r w:rsidR="00593AA4" w:rsidRPr="002F363D">
        <w:t>d</w:t>
      </w:r>
      <w:r w:rsidRPr="002F363D">
        <w:t xml:space="preserve">oes </w:t>
      </w:r>
      <w:r w:rsidR="004E4737" w:rsidRPr="002F363D">
        <w:t>A</w:t>
      </w:r>
      <w:r w:rsidRPr="002F363D">
        <w:t xml:space="preserve">ctive and </w:t>
      </w:r>
      <w:r w:rsidR="004E4737" w:rsidRPr="002F363D">
        <w:t>I</w:t>
      </w:r>
      <w:r w:rsidRPr="002F363D">
        <w:t xml:space="preserve">nactive </w:t>
      </w:r>
      <w:r w:rsidR="004E4737" w:rsidRPr="002F363D">
        <w:t>S</w:t>
      </w:r>
      <w:r w:rsidRPr="002F363D">
        <w:t xml:space="preserve">taff </w:t>
      </w:r>
      <w:r w:rsidR="00593AA4" w:rsidRPr="002F363D">
        <w:t>m</w:t>
      </w:r>
      <w:r w:rsidRPr="002F363D">
        <w:t>ean?</w:t>
      </w:r>
      <w:r w:rsidR="00E366DE" w:rsidRPr="002F363D">
        <w:t xml:space="preserve"> </w:t>
      </w:r>
    </w:p>
    <w:p w14:paraId="2A5D02FD" w14:textId="59D8729A" w:rsidR="009E6634" w:rsidRDefault="009E6634" w:rsidP="009E6634">
      <w:pPr>
        <w:pStyle w:val="BodyText"/>
      </w:pPr>
      <w:r w:rsidRPr="002E5F17">
        <w:rPr>
          <w:b/>
        </w:rPr>
        <w:t>Active staff</w:t>
      </w:r>
      <w:r>
        <w:t xml:space="preserve"> are staff members </w:t>
      </w:r>
      <w:r w:rsidR="007519A7">
        <w:t xml:space="preserve">who </w:t>
      </w:r>
      <w:r>
        <w:t xml:space="preserve">are </w:t>
      </w:r>
      <w:r w:rsidR="00A267D0">
        <w:t xml:space="preserve">listed </w:t>
      </w:r>
      <w:r w:rsidR="002B5FB0">
        <w:t>as a contact for an Organisation i</w:t>
      </w:r>
      <w:r>
        <w:t xml:space="preserve">n the </w:t>
      </w:r>
      <w:r w:rsidR="00E002BE">
        <w:t xml:space="preserve">Community Grant </w:t>
      </w:r>
      <w:r>
        <w:t>Hub’s</w:t>
      </w:r>
      <w:r w:rsidR="00E002BE">
        <w:t xml:space="preserve"> </w:t>
      </w:r>
      <w:r w:rsidR="00A67863">
        <w:t xml:space="preserve">Grant </w:t>
      </w:r>
      <w:r w:rsidR="00E366DE">
        <w:t>Payment</w:t>
      </w:r>
      <w:r w:rsidR="00A67863">
        <w:t xml:space="preserve"> </w:t>
      </w:r>
      <w:r w:rsidR="00E366DE">
        <w:t>S</w:t>
      </w:r>
      <w:r>
        <w:t>ystem</w:t>
      </w:r>
      <w:r w:rsidR="00E366DE">
        <w:t xml:space="preserve"> (GPS)</w:t>
      </w:r>
      <w:r>
        <w:t xml:space="preserve"> </w:t>
      </w:r>
      <w:r w:rsidR="00F66E5C">
        <w:t>without</w:t>
      </w:r>
      <w:r w:rsidR="00A67863">
        <w:t xml:space="preserve"> </w:t>
      </w:r>
      <w:r w:rsidR="00CC663E">
        <w:t>an end date against the record.</w:t>
      </w:r>
      <w:r>
        <w:t xml:space="preserve"> </w:t>
      </w:r>
    </w:p>
    <w:p w14:paraId="628CABE2" w14:textId="63BE66F6" w:rsidR="00593AA4" w:rsidRDefault="009E6634" w:rsidP="009E6634">
      <w:pPr>
        <w:pStyle w:val="BodyText"/>
      </w:pPr>
      <w:r w:rsidRPr="002E5F17">
        <w:rPr>
          <w:b/>
        </w:rPr>
        <w:t>Inactive staff</w:t>
      </w:r>
      <w:r>
        <w:t xml:space="preserve"> are staff members </w:t>
      </w:r>
      <w:r w:rsidR="007519A7">
        <w:t xml:space="preserve">who </w:t>
      </w:r>
      <w:r>
        <w:t xml:space="preserve">are </w:t>
      </w:r>
      <w:r w:rsidR="00A267D0">
        <w:t xml:space="preserve">listed as </w:t>
      </w:r>
      <w:r>
        <w:t xml:space="preserve">a contact for </w:t>
      </w:r>
      <w:r w:rsidR="007519A7">
        <w:t>an O</w:t>
      </w:r>
      <w:r>
        <w:t>rganisation in the Hub’s</w:t>
      </w:r>
      <w:r w:rsidR="00593AA4">
        <w:t xml:space="preserve"> G</w:t>
      </w:r>
      <w:r w:rsidR="00E366DE">
        <w:t xml:space="preserve">PS </w:t>
      </w:r>
      <w:r w:rsidR="00F66E5C">
        <w:t>with</w:t>
      </w:r>
      <w:r>
        <w:t xml:space="preserve"> an end date against their record </w:t>
      </w:r>
      <w:r w:rsidR="007519A7">
        <w:t>as they are no longer</w:t>
      </w:r>
      <w:r>
        <w:t xml:space="preserve"> a contact for </w:t>
      </w:r>
      <w:r w:rsidR="00CC663E">
        <w:t>the O</w:t>
      </w:r>
      <w:r w:rsidR="00AF56E6">
        <w:t>rganisation</w:t>
      </w:r>
      <w:r>
        <w:t>.</w:t>
      </w:r>
    </w:p>
    <w:p w14:paraId="71891FC4" w14:textId="62F952FB" w:rsidR="00593AA4" w:rsidRPr="0031594D" w:rsidRDefault="00CC663E" w:rsidP="00513FFA">
      <w:pPr>
        <w:pStyle w:val="BodyText"/>
        <w:rPr>
          <w:color w:val="C00000"/>
        </w:rPr>
      </w:pPr>
      <w:r w:rsidRPr="0031594D">
        <w:rPr>
          <w:b/>
          <w:color w:val="C00000"/>
        </w:rPr>
        <w:t>Note</w:t>
      </w:r>
      <w:r w:rsidR="00593AA4" w:rsidRPr="0031594D">
        <w:rPr>
          <w:b/>
          <w:color w:val="C00000"/>
        </w:rPr>
        <w:t>:</w:t>
      </w:r>
    </w:p>
    <w:p w14:paraId="07F136EA" w14:textId="6D0E9062" w:rsidR="00593AA4" w:rsidRPr="00513FFA" w:rsidRDefault="00593AA4" w:rsidP="00513FFA">
      <w:pPr>
        <w:pStyle w:val="BodyText"/>
        <w:numPr>
          <w:ilvl w:val="0"/>
          <w:numId w:val="13"/>
        </w:numPr>
        <w:rPr>
          <w:rFonts w:ascii="Georgia" w:eastAsiaTheme="majorEastAsia" w:hAnsi="Georgia" w:cstheme="majorBidi"/>
          <w:bCs/>
          <w:sz w:val="36"/>
          <w:szCs w:val="28"/>
        </w:rPr>
      </w:pPr>
      <w:r w:rsidRPr="00513FFA">
        <w:rPr>
          <w:color w:val="auto"/>
        </w:rPr>
        <w:t>Grant recipients are unable to see the end date in the Portal</w:t>
      </w:r>
    </w:p>
    <w:p w14:paraId="23CB0242" w14:textId="4FB8034A" w:rsidR="00593AA4" w:rsidRPr="00513FFA" w:rsidRDefault="00593AA4" w:rsidP="00513FFA">
      <w:pPr>
        <w:pStyle w:val="BodyText"/>
        <w:numPr>
          <w:ilvl w:val="0"/>
          <w:numId w:val="13"/>
        </w:numPr>
        <w:rPr>
          <w:rFonts w:ascii="Georgia" w:eastAsiaTheme="majorEastAsia" w:hAnsi="Georgia" w:cstheme="majorBidi"/>
          <w:bCs/>
          <w:sz w:val="36"/>
          <w:szCs w:val="28"/>
        </w:rPr>
      </w:pPr>
      <w:r>
        <w:rPr>
          <w:color w:val="auto"/>
        </w:rPr>
        <w:t xml:space="preserve">Contacts without an end date = </w:t>
      </w:r>
      <w:r w:rsidRPr="00513FFA">
        <w:rPr>
          <w:color w:val="auto"/>
        </w:rPr>
        <w:t xml:space="preserve">Active staff </w:t>
      </w:r>
      <w:r>
        <w:rPr>
          <w:color w:val="auto"/>
        </w:rPr>
        <w:t xml:space="preserve">(in </w:t>
      </w:r>
      <w:r w:rsidR="00C9432F">
        <w:rPr>
          <w:color w:val="auto"/>
        </w:rPr>
        <w:t xml:space="preserve">the </w:t>
      </w:r>
      <w:r>
        <w:rPr>
          <w:color w:val="auto"/>
        </w:rPr>
        <w:t>Portal)</w:t>
      </w:r>
    </w:p>
    <w:p w14:paraId="14608611" w14:textId="723F8C76" w:rsidR="00593AA4" w:rsidRPr="00513FFA" w:rsidRDefault="00593AA4" w:rsidP="00513FFA">
      <w:pPr>
        <w:pStyle w:val="BodyText"/>
        <w:numPr>
          <w:ilvl w:val="0"/>
          <w:numId w:val="13"/>
        </w:numPr>
        <w:rPr>
          <w:rFonts w:ascii="Georgia" w:eastAsiaTheme="majorEastAsia" w:hAnsi="Georgia" w:cstheme="majorBidi"/>
          <w:bCs/>
          <w:sz w:val="36"/>
          <w:szCs w:val="28"/>
        </w:rPr>
      </w:pPr>
      <w:r>
        <w:rPr>
          <w:color w:val="auto"/>
        </w:rPr>
        <w:t xml:space="preserve">Contacts with an end date = </w:t>
      </w:r>
      <w:r w:rsidRPr="00513FFA">
        <w:rPr>
          <w:color w:val="auto"/>
        </w:rPr>
        <w:t xml:space="preserve">Inactive staff </w:t>
      </w:r>
      <w:r>
        <w:rPr>
          <w:color w:val="auto"/>
        </w:rPr>
        <w:t xml:space="preserve">(in </w:t>
      </w:r>
      <w:r w:rsidR="00C9432F">
        <w:rPr>
          <w:color w:val="auto"/>
        </w:rPr>
        <w:t xml:space="preserve">the </w:t>
      </w:r>
      <w:r>
        <w:rPr>
          <w:color w:val="auto"/>
        </w:rPr>
        <w:t>Portal)</w:t>
      </w:r>
      <w:r w:rsidR="00F66E5C">
        <w:rPr>
          <w:color w:val="auto"/>
        </w:rPr>
        <w:t>.</w:t>
      </w:r>
    </w:p>
    <w:p w14:paraId="58418020" w14:textId="77777777" w:rsidR="00E87464" w:rsidRDefault="00E87464">
      <w:pPr>
        <w:spacing w:after="0" w:line="240" w:lineRule="auto"/>
        <w:rPr>
          <w:rFonts w:ascii="Georgia" w:eastAsiaTheme="majorEastAsia" w:hAnsi="Georgia" w:cstheme="majorBidi"/>
          <w:bCs/>
          <w:color w:val="CF0A2C" w:themeColor="accent1"/>
          <w:sz w:val="36"/>
          <w:szCs w:val="28"/>
        </w:rPr>
      </w:pPr>
      <w:r>
        <w:br w:type="page"/>
      </w:r>
    </w:p>
    <w:p w14:paraId="17E03297" w14:textId="7F54189F" w:rsidR="0093787D" w:rsidRDefault="00DF070A" w:rsidP="0048690A">
      <w:pPr>
        <w:pStyle w:val="Heading2"/>
        <w:rPr>
          <w:b/>
          <w:bCs/>
        </w:rPr>
      </w:pPr>
      <w:r w:rsidRPr="002F363D">
        <w:lastRenderedPageBreak/>
        <w:t>Navigating to</w:t>
      </w:r>
      <w:r w:rsidR="0093787D" w:rsidRPr="002F363D">
        <w:t xml:space="preserve"> a Staff Record</w:t>
      </w:r>
    </w:p>
    <w:p w14:paraId="66768272" w14:textId="77777777" w:rsidR="0019614F" w:rsidRPr="0019614F" w:rsidRDefault="0019614F" w:rsidP="0019614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t>Step 1</w:t>
      </w:r>
    </w:p>
    <w:p w14:paraId="7598E2F8" w14:textId="77777777" w:rsidR="0019614F" w:rsidRDefault="0019614F" w:rsidP="0019614F">
      <w:pPr>
        <w:pStyle w:val="BodyText"/>
      </w:pPr>
      <w:r>
        <w:t xml:space="preserve">From the Home screen, select the </w:t>
      </w:r>
      <w:r w:rsidRPr="00E15997">
        <w:rPr>
          <w:b/>
        </w:rPr>
        <w:t xml:space="preserve">Organisation </w:t>
      </w:r>
      <w:r>
        <w:rPr>
          <w:b/>
        </w:rPr>
        <w:t xml:space="preserve">Profile </w:t>
      </w:r>
      <w:r w:rsidRPr="00B13DB5">
        <w:t>tile</w:t>
      </w:r>
      <w:r>
        <w:t xml:space="preserve">. Alternatively, </w:t>
      </w:r>
      <w:r w:rsidRPr="00CB2691">
        <w:t xml:space="preserve">select the </w:t>
      </w:r>
      <w:r w:rsidRPr="00CB2691">
        <w:rPr>
          <w:b/>
        </w:rPr>
        <w:t>Organisation Profile</w:t>
      </w:r>
      <w:r w:rsidRPr="00CB2691">
        <w:t xml:space="preserve"> link from the Navigation menu.</w:t>
      </w:r>
    </w:p>
    <w:p w14:paraId="5AC5846F" w14:textId="6FD85CB2" w:rsidR="0019614F" w:rsidRDefault="0019614F" w:rsidP="0019614F">
      <w:pPr>
        <w:pStyle w:val="BodyText"/>
      </w:pPr>
      <w:r w:rsidRPr="00CB2691">
        <w:rPr>
          <w:noProof/>
          <w:lang w:eastAsia="en-AU"/>
        </w:rPr>
        <w:drawing>
          <wp:inline distT="0" distB="0" distL="0" distR="0" wp14:anchorId="40B30675" wp14:editId="2F0B8BC6">
            <wp:extent cx="5260769" cy="3634178"/>
            <wp:effectExtent l="19050" t="19050" r="16510" b="23495"/>
            <wp:docPr id="97" name="Picture 97" descr="This screenshot is of the Home page for the Grant Recipient Portal. It shows tiles for different areas of the Portal such as Grant Agreements, Grant Activities, Milestones, Applications, Payment Advice, Organisation Profile, Personal Profile and Acceptances. The Organisation Profile is highlighed." title="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5955" cy="3686117"/>
                    </a:xfrm>
                    <a:prstGeom prst="rect">
                      <a:avLst/>
                    </a:prstGeom>
                    <a:ln w="9525">
                      <a:solidFill>
                        <a:schemeClr val="tx1"/>
                      </a:solidFill>
                    </a:ln>
                  </pic:spPr>
                </pic:pic>
              </a:graphicData>
            </a:graphic>
          </wp:inline>
        </w:drawing>
      </w:r>
    </w:p>
    <w:p w14:paraId="5A690203" w14:textId="77777777" w:rsidR="0019614F" w:rsidRDefault="0019614F">
      <w:pPr>
        <w:spacing w:after="0" w:line="240" w:lineRule="auto"/>
        <w:rPr>
          <w:rFonts w:asciiTheme="minorHAnsi" w:hAnsiTheme="minorHAnsi" w:cs="Times New Roman"/>
          <w:color w:val="000000" w:themeColor="text1"/>
          <w:sz w:val="22"/>
          <w:szCs w:val="20"/>
        </w:rPr>
      </w:pPr>
      <w:r>
        <w:br w:type="page"/>
      </w:r>
    </w:p>
    <w:p w14:paraId="5530E178" w14:textId="627D91B5" w:rsidR="0019614F" w:rsidRPr="0019614F" w:rsidRDefault="0019614F" w:rsidP="0019614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2</w:t>
      </w:r>
    </w:p>
    <w:p w14:paraId="6982C2F8" w14:textId="77777777" w:rsidR="0019614F" w:rsidRDefault="0019614F" w:rsidP="0019614F">
      <w:pPr>
        <w:pStyle w:val="BodyText"/>
      </w:pPr>
      <w:r w:rsidRPr="00CB2691">
        <w:t xml:space="preserve">The Organisation Profile screen will display. Select </w:t>
      </w:r>
      <w:r>
        <w:rPr>
          <w:b/>
        </w:rPr>
        <w:t>Staff</w:t>
      </w:r>
      <w:r w:rsidRPr="00CB2691">
        <w:rPr>
          <w:b/>
        </w:rPr>
        <w:t xml:space="preserve"> </w:t>
      </w:r>
      <w:r>
        <w:t>from the Organisation p</w:t>
      </w:r>
      <w:r w:rsidRPr="00CB2691">
        <w:t xml:space="preserve">rofile menu to display </w:t>
      </w:r>
      <w:r>
        <w:t>the Organisation’s Staff screen</w:t>
      </w:r>
      <w:r w:rsidRPr="00CB2691">
        <w:t>.</w:t>
      </w:r>
    </w:p>
    <w:p w14:paraId="6148414E" w14:textId="511C2FC6" w:rsidR="0019614F" w:rsidRDefault="0019614F" w:rsidP="0019614F">
      <w:pPr>
        <w:pStyle w:val="BodyText"/>
      </w:pPr>
      <w:r>
        <w:rPr>
          <w:noProof/>
          <w:lang w:eastAsia="en-AU"/>
        </w:rPr>
        <w:drawing>
          <wp:inline distT="0" distB="0" distL="0" distR="0" wp14:anchorId="08F11D25" wp14:editId="24F7CA64">
            <wp:extent cx="5311677" cy="2476005"/>
            <wp:effectExtent l="19050" t="19050" r="22860" b="19685"/>
            <wp:docPr id="99" name="Picture 99" descr="Screenshot of the Organisation details screen with the Staff button on the left hand side menu highlighted." title="Organis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151" cy="2478091"/>
                    </a:xfrm>
                    <a:prstGeom prst="rect">
                      <a:avLst/>
                    </a:prstGeom>
                    <a:ln>
                      <a:solidFill>
                        <a:schemeClr val="tx1">
                          <a:lumMod val="50000"/>
                          <a:lumOff val="50000"/>
                        </a:schemeClr>
                      </a:solidFill>
                    </a:ln>
                  </pic:spPr>
                </pic:pic>
              </a:graphicData>
            </a:graphic>
          </wp:inline>
        </w:drawing>
      </w:r>
    </w:p>
    <w:p w14:paraId="58402649" w14:textId="7DC774D4" w:rsidR="0019614F" w:rsidRPr="0019614F" w:rsidRDefault="0019614F" w:rsidP="0048690A">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t xml:space="preserve">Step </w:t>
      </w:r>
      <w:r>
        <w:rPr>
          <w:rFonts w:ascii="Arial" w:eastAsia="Times New Roman" w:hAnsi="Arial" w:cs="Arial"/>
          <w:bCs w:val="0"/>
          <w:color w:val="auto"/>
          <w:szCs w:val="22"/>
        </w:rPr>
        <w:t>3</w:t>
      </w:r>
    </w:p>
    <w:p w14:paraId="69CC8004" w14:textId="77777777" w:rsidR="0019614F" w:rsidRPr="00466645" w:rsidRDefault="0019614F" w:rsidP="0019614F">
      <w:pPr>
        <w:pStyle w:val="BodyText"/>
      </w:pPr>
      <w:r>
        <w:t>The Organisation’s Staff screen will display. This screen displays Active Staff for the organisation by default. The Staff</w:t>
      </w:r>
      <w:r w:rsidRPr="00466645">
        <w:t xml:space="preserve"> list can be filtered using the </w:t>
      </w:r>
      <w:r w:rsidRPr="00466645">
        <w:rPr>
          <w:b/>
        </w:rPr>
        <w:t xml:space="preserve">drop down </w:t>
      </w:r>
      <w:r w:rsidRPr="00466645">
        <w:t>menu</w:t>
      </w:r>
      <w:r w:rsidRPr="00466645">
        <w:rPr>
          <w:b/>
        </w:rPr>
        <w:t xml:space="preserve"> </w:t>
      </w:r>
      <w:r w:rsidRPr="00466645">
        <w:t>to</w:t>
      </w:r>
      <w:r w:rsidRPr="00466645">
        <w:rPr>
          <w:b/>
        </w:rPr>
        <w:t xml:space="preserve"> </w:t>
      </w:r>
      <w:r w:rsidRPr="00466645">
        <w:t>choose one of the following:</w:t>
      </w:r>
    </w:p>
    <w:p w14:paraId="65580E7D" w14:textId="77777777" w:rsidR="0019614F" w:rsidRPr="00466645" w:rsidRDefault="0019614F" w:rsidP="0019614F">
      <w:pPr>
        <w:pStyle w:val="BodyText"/>
        <w:numPr>
          <w:ilvl w:val="0"/>
          <w:numId w:val="12"/>
        </w:numPr>
      </w:pPr>
      <w:r>
        <w:t>Active Staff</w:t>
      </w:r>
    </w:p>
    <w:p w14:paraId="7E30C6F8" w14:textId="77777777" w:rsidR="0019614F" w:rsidRPr="00466645" w:rsidRDefault="0019614F" w:rsidP="0019614F">
      <w:pPr>
        <w:pStyle w:val="BodyText"/>
        <w:numPr>
          <w:ilvl w:val="0"/>
          <w:numId w:val="12"/>
        </w:numPr>
      </w:pPr>
      <w:r>
        <w:t>Inactive Staff</w:t>
      </w:r>
    </w:p>
    <w:p w14:paraId="304E1813" w14:textId="77777777" w:rsidR="0019614F" w:rsidRPr="00466645" w:rsidRDefault="0019614F" w:rsidP="0019614F">
      <w:pPr>
        <w:pStyle w:val="BodyText"/>
        <w:numPr>
          <w:ilvl w:val="0"/>
          <w:numId w:val="12"/>
        </w:numPr>
      </w:pPr>
      <w:r>
        <w:t>All Staff</w:t>
      </w:r>
    </w:p>
    <w:p w14:paraId="3EFE4DAB" w14:textId="77777777" w:rsidR="0019614F" w:rsidRDefault="0019614F" w:rsidP="0019614F">
      <w:pPr>
        <w:rPr>
          <w:rFonts w:asciiTheme="minorHAnsi" w:hAnsiTheme="minorHAnsi" w:cs="Times New Roman"/>
          <w:color w:val="000000" w:themeColor="text1"/>
          <w:sz w:val="22"/>
          <w:szCs w:val="20"/>
        </w:rPr>
      </w:pPr>
      <w:r w:rsidRPr="0031594D">
        <w:rPr>
          <w:rFonts w:asciiTheme="minorHAnsi" w:hAnsiTheme="minorHAnsi" w:cs="Times New Roman"/>
          <w:b/>
          <w:color w:val="C00000"/>
          <w:sz w:val="22"/>
          <w:szCs w:val="20"/>
        </w:rPr>
        <w:t>Note:</w:t>
      </w:r>
      <w:r>
        <w:rPr>
          <w:rFonts w:asciiTheme="minorHAnsi" w:hAnsiTheme="minorHAnsi" w:cs="Times New Roman"/>
          <w:color w:val="000000" w:themeColor="text1"/>
          <w:sz w:val="22"/>
          <w:szCs w:val="20"/>
        </w:rPr>
        <w:t xml:space="preserve"> </w:t>
      </w:r>
      <w:r w:rsidRPr="00386291">
        <w:rPr>
          <w:rFonts w:asciiTheme="minorHAnsi" w:hAnsiTheme="minorHAnsi" w:cs="Times New Roman"/>
          <w:color w:val="000000" w:themeColor="text1"/>
          <w:sz w:val="22"/>
          <w:szCs w:val="20"/>
        </w:rPr>
        <w:t xml:space="preserve">All staff records display a </w:t>
      </w:r>
      <w:r>
        <w:rPr>
          <w:rFonts w:asciiTheme="minorHAnsi" w:hAnsiTheme="minorHAnsi" w:cs="Times New Roman"/>
          <w:color w:val="000000" w:themeColor="text1"/>
          <w:sz w:val="22"/>
          <w:szCs w:val="20"/>
        </w:rPr>
        <w:t xml:space="preserve">unique </w:t>
      </w:r>
      <w:r w:rsidRPr="00386291">
        <w:rPr>
          <w:rFonts w:asciiTheme="minorHAnsi" w:hAnsiTheme="minorHAnsi" w:cs="Times New Roman"/>
          <w:color w:val="000000" w:themeColor="text1"/>
          <w:sz w:val="22"/>
          <w:szCs w:val="20"/>
        </w:rPr>
        <w:t>Contact ID</w:t>
      </w:r>
      <w:r>
        <w:rPr>
          <w:rFonts w:asciiTheme="minorHAnsi" w:hAnsiTheme="minorHAnsi" w:cs="Times New Roman"/>
          <w:color w:val="000000" w:themeColor="text1"/>
          <w:sz w:val="22"/>
          <w:szCs w:val="20"/>
        </w:rPr>
        <w:t xml:space="preserve">. </w:t>
      </w:r>
      <w:r w:rsidRPr="00386291">
        <w:rPr>
          <w:rFonts w:asciiTheme="minorHAnsi" w:hAnsiTheme="minorHAnsi" w:cs="Times New Roman"/>
          <w:color w:val="000000" w:themeColor="text1"/>
          <w:sz w:val="22"/>
          <w:szCs w:val="20"/>
        </w:rPr>
        <w:t xml:space="preserve"> </w:t>
      </w:r>
      <w:r w:rsidRPr="00F85AD6">
        <w:rPr>
          <w:rFonts w:asciiTheme="minorHAnsi" w:hAnsiTheme="minorHAnsi" w:cs="Times New Roman"/>
          <w:color w:val="000000" w:themeColor="text1"/>
          <w:sz w:val="22"/>
          <w:szCs w:val="20"/>
        </w:rPr>
        <w:t xml:space="preserve">This ID can be very helpful for identification purposes in various </w:t>
      </w:r>
      <w:r>
        <w:rPr>
          <w:rFonts w:asciiTheme="minorHAnsi" w:hAnsiTheme="minorHAnsi" w:cs="Times New Roman"/>
          <w:color w:val="000000" w:themeColor="text1"/>
          <w:sz w:val="22"/>
          <w:szCs w:val="20"/>
        </w:rPr>
        <w:t>screens</w:t>
      </w:r>
      <w:r w:rsidRPr="00F85AD6">
        <w:rPr>
          <w:rFonts w:asciiTheme="minorHAnsi" w:hAnsiTheme="minorHAnsi" w:cs="Times New Roman"/>
          <w:color w:val="000000" w:themeColor="text1"/>
          <w:sz w:val="22"/>
          <w:szCs w:val="20"/>
        </w:rPr>
        <w:t xml:space="preserve"> and assisting with duplicate contacts. </w:t>
      </w:r>
    </w:p>
    <w:p w14:paraId="3CF67EE0" w14:textId="77777777" w:rsidR="0019614F" w:rsidRDefault="0019614F" w:rsidP="0019614F">
      <w:pPr>
        <w:rPr>
          <w:b/>
        </w:rPr>
      </w:pPr>
      <w:r>
        <w:rPr>
          <w:rFonts w:asciiTheme="minorHAnsi" w:hAnsiTheme="minorHAnsi" w:cs="Times New Roman"/>
          <w:color w:val="000000" w:themeColor="text1"/>
          <w:sz w:val="22"/>
          <w:szCs w:val="20"/>
        </w:rPr>
        <w:t>You</w:t>
      </w:r>
      <w:r w:rsidRPr="00386291">
        <w:rPr>
          <w:rFonts w:asciiTheme="minorHAnsi" w:hAnsiTheme="minorHAnsi" w:cs="Times New Roman"/>
          <w:color w:val="000000" w:themeColor="text1"/>
          <w:sz w:val="22"/>
          <w:szCs w:val="20"/>
        </w:rPr>
        <w:t xml:space="preserve"> can view the </w:t>
      </w:r>
      <w:r w:rsidRPr="00BD4D38">
        <w:rPr>
          <w:rFonts w:asciiTheme="minorHAnsi" w:hAnsiTheme="minorHAnsi" w:cs="Times New Roman"/>
          <w:b/>
          <w:color w:val="000000" w:themeColor="text1"/>
          <w:sz w:val="22"/>
          <w:szCs w:val="20"/>
        </w:rPr>
        <w:t>Contact ID</w:t>
      </w:r>
      <w:r>
        <w:rPr>
          <w:rFonts w:asciiTheme="minorHAnsi" w:hAnsiTheme="minorHAnsi" w:cs="Times New Roman"/>
          <w:b/>
          <w:color w:val="000000" w:themeColor="text1"/>
          <w:sz w:val="22"/>
          <w:szCs w:val="20"/>
        </w:rPr>
        <w:t xml:space="preserve"> </w:t>
      </w:r>
      <w:r w:rsidRPr="00513FFA">
        <w:rPr>
          <w:rFonts w:asciiTheme="minorHAnsi" w:hAnsiTheme="minorHAnsi" w:cs="Times New Roman"/>
          <w:color w:val="000000" w:themeColor="text1"/>
          <w:sz w:val="22"/>
          <w:szCs w:val="20"/>
        </w:rPr>
        <w:t>from the Staff screen</w:t>
      </w:r>
      <w:r>
        <w:rPr>
          <w:rFonts w:asciiTheme="minorHAnsi" w:hAnsiTheme="minorHAnsi" w:cs="Times New Roman"/>
          <w:b/>
          <w:color w:val="000000" w:themeColor="text1"/>
          <w:sz w:val="22"/>
          <w:szCs w:val="20"/>
        </w:rPr>
        <w:t>.</w:t>
      </w:r>
    </w:p>
    <w:p w14:paraId="1938434B" w14:textId="156EE735" w:rsidR="0019614F" w:rsidRDefault="0019614F" w:rsidP="0019614F">
      <w:pPr>
        <w:pStyle w:val="BodyText"/>
      </w:pPr>
      <w:r w:rsidRPr="00386291">
        <w:lastRenderedPageBreak/>
        <w:t xml:space="preserve"> </w:t>
      </w:r>
      <w:r>
        <w:rPr>
          <w:noProof/>
          <w:lang w:eastAsia="en-AU"/>
        </w:rPr>
        <w:drawing>
          <wp:inline distT="0" distB="0" distL="0" distR="0" wp14:anchorId="377A32A3" wp14:editId="65F57AA5">
            <wp:extent cx="5416542" cy="2553004"/>
            <wp:effectExtent l="19050" t="19050" r="13335" b="19050"/>
            <wp:docPr id="103" name="Picture 103" descr="Screenshot of the Organisation details &gt; Staff screen with the Contact ID colum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7461" cy="2553437"/>
                    </a:xfrm>
                    <a:prstGeom prst="rect">
                      <a:avLst/>
                    </a:prstGeom>
                    <a:ln>
                      <a:solidFill>
                        <a:schemeClr val="tx1">
                          <a:lumMod val="50000"/>
                          <a:lumOff val="50000"/>
                        </a:schemeClr>
                      </a:solidFill>
                    </a:ln>
                  </pic:spPr>
                </pic:pic>
              </a:graphicData>
            </a:graphic>
          </wp:inline>
        </w:drawing>
      </w:r>
    </w:p>
    <w:p w14:paraId="7DE1A8BB" w14:textId="57E3FCF2" w:rsidR="0019614F" w:rsidRPr="0019614F" w:rsidRDefault="0019614F" w:rsidP="0048690A">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60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t xml:space="preserve">Step </w:t>
      </w:r>
      <w:r>
        <w:rPr>
          <w:rFonts w:ascii="Arial" w:eastAsia="Times New Roman" w:hAnsi="Arial" w:cs="Arial"/>
          <w:bCs w:val="0"/>
          <w:color w:val="auto"/>
          <w:szCs w:val="22"/>
        </w:rPr>
        <w:t>4</w:t>
      </w:r>
    </w:p>
    <w:p w14:paraId="6CEEF5E3" w14:textId="77777777" w:rsidR="0019614F" w:rsidRDefault="0019614F" w:rsidP="0019614F">
      <w:pPr>
        <w:pStyle w:val="BodyText"/>
      </w:pPr>
      <w:r>
        <w:t xml:space="preserve">To view additional information about an Organisation staff member select the </w:t>
      </w:r>
      <w:r w:rsidRPr="00BB09E3">
        <w:rPr>
          <w:b/>
        </w:rPr>
        <w:t>View</w:t>
      </w:r>
      <w:r>
        <w:t xml:space="preserve"> button next to the staff member.  </w:t>
      </w:r>
    </w:p>
    <w:p w14:paraId="14E2F84A" w14:textId="14B63C71" w:rsidR="0019614F" w:rsidRDefault="0019614F" w:rsidP="0019614F">
      <w:pPr>
        <w:pStyle w:val="BodyText"/>
      </w:pPr>
      <w:r>
        <w:rPr>
          <w:noProof/>
          <w:lang w:eastAsia="en-AU"/>
        </w:rPr>
        <w:drawing>
          <wp:inline distT="0" distB="0" distL="0" distR="0" wp14:anchorId="33CDDD62" wp14:editId="7BB2C82C">
            <wp:extent cx="5435450" cy="2553005"/>
            <wp:effectExtent l="19050" t="19050" r="13335" b="19050"/>
            <wp:docPr id="119" name="Picture 119" descr="Screenshot of the Organisation details &gt; Staff screen with the Staff button and View button highlighted. "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46211" cy="2558060"/>
                    </a:xfrm>
                    <a:prstGeom prst="rect">
                      <a:avLst/>
                    </a:prstGeom>
                    <a:ln>
                      <a:solidFill>
                        <a:schemeClr val="tx1">
                          <a:lumMod val="50000"/>
                          <a:lumOff val="50000"/>
                        </a:schemeClr>
                      </a:solidFill>
                    </a:ln>
                  </pic:spPr>
                </pic:pic>
              </a:graphicData>
            </a:graphic>
          </wp:inline>
        </w:drawing>
      </w:r>
    </w:p>
    <w:p w14:paraId="12FAD686" w14:textId="3C048495" w:rsidR="0019614F" w:rsidRDefault="0019614F">
      <w:pPr>
        <w:spacing w:after="0" w:line="240" w:lineRule="auto"/>
        <w:rPr>
          <w:rFonts w:asciiTheme="minorHAnsi" w:hAnsiTheme="minorHAnsi" w:cs="Times New Roman"/>
          <w:color w:val="000000" w:themeColor="text1"/>
          <w:sz w:val="22"/>
          <w:szCs w:val="20"/>
        </w:rPr>
      </w:pPr>
      <w:r>
        <w:br w:type="page"/>
      </w:r>
    </w:p>
    <w:p w14:paraId="68038B8B" w14:textId="771D650B" w:rsidR="0019614F" w:rsidRPr="0019614F" w:rsidRDefault="0019614F" w:rsidP="0019614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5</w:t>
      </w:r>
    </w:p>
    <w:p w14:paraId="705C49A2" w14:textId="77777777" w:rsidR="0019614F" w:rsidRDefault="0019614F" w:rsidP="0019614F">
      <w:pPr>
        <w:pStyle w:val="BodyText"/>
      </w:pPr>
      <w:r>
        <w:t>The S</w:t>
      </w:r>
      <w:r w:rsidRPr="004169CE">
        <w:t xml:space="preserve">taff details </w:t>
      </w:r>
      <w:r>
        <w:t>screen will display.</w:t>
      </w:r>
    </w:p>
    <w:p w14:paraId="1F81B38E" w14:textId="77777777" w:rsidR="0019614F" w:rsidRDefault="0019614F" w:rsidP="0019614F">
      <w:pPr>
        <w:pStyle w:val="BodyText"/>
      </w:pPr>
      <w:r w:rsidRPr="00CB2691">
        <w:t xml:space="preserve">This screen </w:t>
      </w:r>
      <w:r>
        <w:t>has four sections:</w:t>
      </w:r>
    </w:p>
    <w:p w14:paraId="4DD2110C" w14:textId="77777777" w:rsidR="0019614F" w:rsidRDefault="0019614F" w:rsidP="0019614F">
      <w:pPr>
        <w:pStyle w:val="BodyText"/>
        <w:numPr>
          <w:ilvl w:val="0"/>
          <w:numId w:val="14"/>
        </w:numPr>
      </w:pPr>
      <w:r>
        <w:t>Staff details</w:t>
      </w:r>
    </w:p>
    <w:p w14:paraId="0EE4D79F" w14:textId="77777777" w:rsidR="0019614F" w:rsidRDefault="0019614F" w:rsidP="0019614F">
      <w:pPr>
        <w:pStyle w:val="BodyText"/>
        <w:numPr>
          <w:ilvl w:val="0"/>
          <w:numId w:val="14"/>
        </w:numPr>
      </w:pPr>
      <w:r>
        <w:t>System access</w:t>
      </w:r>
    </w:p>
    <w:p w14:paraId="7C30B591" w14:textId="77777777" w:rsidR="0019614F" w:rsidRDefault="0019614F" w:rsidP="0019614F">
      <w:pPr>
        <w:pStyle w:val="BodyText"/>
        <w:numPr>
          <w:ilvl w:val="0"/>
          <w:numId w:val="14"/>
        </w:numPr>
      </w:pPr>
      <w:r>
        <w:t xml:space="preserve">Contact for Grant Agreements </w:t>
      </w:r>
    </w:p>
    <w:p w14:paraId="73B26E77" w14:textId="77777777" w:rsidR="0019614F" w:rsidRDefault="0019614F" w:rsidP="0019614F">
      <w:pPr>
        <w:pStyle w:val="BodyText"/>
        <w:numPr>
          <w:ilvl w:val="0"/>
          <w:numId w:val="14"/>
        </w:numPr>
      </w:pPr>
      <w:r>
        <w:t>Contact for Grant Activities.</w:t>
      </w:r>
    </w:p>
    <w:p w14:paraId="1F44AF90" w14:textId="77777777" w:rsidR="0019614F" w:rsidRDefault="0019614F" w:rsidP="0019614F">
      <w:pPr>
        <w:pStyle w:val="BodyText"/>
      </w:pPr>
      <w:r>
        <w:t xml:space="preserve">This screen is where you will reactivate or inactivate staff records. </w:t>
      </w:r>
    </w:p>
    <w:p w14:paraId="290FE32F" w14:textId="77777777" w:rsidR="0019614F" w:rsidRDefault="0019614F" w:rsidP="0019614F">
      <w:pPr>
        <w:pStyle w:val="BodyText"/>
      </w:pPr>
      <w:r>
        <w:t>For Active Staff records the Inactivate button is enabled.</w:t>
      </w:r>
    </w:p>
    <w:p w14:paraId="618B3A92" w14:textId="77777777" w:rsidR="0019614F" w:rsidRDefault="0019614F" w:rsidP="0019614F">
      <w:pPr>
        <w:pStyle w:val="BodyText"/>
      </w:pPr>
      <w:r>
        <w:t>For Inactive Staff records the Reactivate button is enabled.</w:t>
      </w:r>
    </w:p>
    <w:p w14:paraId="3552CB3B" w14:textId="77777777" w:rsidR="0019614F" w:rsidRDefault="0019614F" w:rsidP="0019614F">
      <w:pPr>
        <w:pStyle w:val="BodyText"/>
      </w:pPr>
      <w:r>
        <w:rPr>
          <w:noProof/>
          <w:lang w:eastAsia="en-AU"/>
        </w:rPr>
        <w:drawing>
          <wp:inline distT="0" distB="0" distL="0" distR="0" wp14:anchorId="5BB96414" wp14:editId="72413FFC">
            <wp:extent cx="5446855" cy="3050438"/>
            <wp:effectExtent l="19050" t="19050" r="20955" b="17145"/>
            <wp:docPr id="92" name="Picture 92" descr="Screenshot of the Organisation details &gt; Staff &gt; staff details screen with the Staff button, Staff details heading, System access heading, Contact for Grant Agreement heading and Contact for Grant Activities heading highlighted." title="Organisation details &gt; Staff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1636" cy="3053115"/>
                    </a:xfrm>
                    <a:prstGeom prst="rect">
                      <a:avLst/>
                    </a:prstGeom>
                    <a:ln>
                      <a:solidFill>
                        <a:schemeClr val="tx1">
                          <a:lumMod val="50000"/>
                          <a:lumOff val="50000"/>
                        </a:schemeClr>
                      </a:solidFill>
                    </a:ln>
                  </pic:spPr>
                </pic:pic>
              </a:graphicData>
            </a:graphic>
          </wp:inline>
        </w:drawing>
      </w:r>
    </w:p>
    <w:p w14:paraId="444B6841" w14:textId="77777777" w:rsidR="0019614F" w:rsidRPr="00513FFA" w:rsidRDefault="0019614F" w:rsidP="0019614F">
      <w:pPr>
        <w:pStyle w:val="BodyText"/>
        <w:rPr>
          <w:i/>
        </w:rPr>
      </w:pPr>
      <w:r w:rsidRPr="00513FFA">
        <w:rPr>
          <w:i/>
        </w:rPr>
        <w:t xml:space="preserve">Example of </w:t>
      </w:r>
      <w:r w:rsidRPr="007462B5">
        <w:rPr>
          <w:i/>
        </w:rPr>
        <w:t>Active S</w:t>
      </w:r>
      <w:r w:rsidRPr="00513FFA">
        <w:rPr>
          <w:i/>
        </w:rPr>
        <w:t xml:space="preserve">taff </w:t>
      </w:r>
      <w:r w:rsidRPr="007462B5">
        <w:rPr>
          <w:i/>
        </w:rPr>
        <w:t>record</w:t>
      </w:r>
      <w:r>
        <w:rPr>
          <w:i/>
        </w:rPr>
        <w:t xml:space="preserve"> </w:t>
      </w:r>
    </w:p>
    <w:p w14:paraId="1BEB6CF1" w14:textId="77777777" w:rsidR="0019614F" w:rsidRDefault="0019614F" w:rsidP="0019614F">
      <w:pPr>
        <w:pStyle w:val="BodyText"/>
        <w:rPr>
          <w:i/>
        </w:rPr>
      </w:pPr>
      <w:r>
        <w:rPr>
          <w:noProof/>
          <w:lang w:eastAsia="en-AU"/>
        </w:rPr>
        <w:drawing>
          <wp:inline distT="0" distB="0" distL="0" distR="0" wp14:anchorId="4C4095E4" wp14:editId="64C322AB">
            <wp:extent cx="5597656" cy="1790700"/>
            <wp:effectExtent l="19050" t="19050" r="22225" b="19050"/>
            <wp:docPr id="96" name="Picture 96" descr="Screenshot of the Organisation details &gt; Staff screen with the Inactivate button highlighted"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9137" cy="1791174"/>
                    </a:xfrm>
                    <a:prstGeom prst="rect">
                      <a:avLst/>
                    </a:prstGeom>
                    <a:ln>
                      <a:solidFill>
                        <a:schemeClr val="tx1">
                          <a:lumMod val="50000"/>
                          <a:lumOff val="50000"/>
                        </a:schemeClr>
                      </a:solidFill>
                    </a:ln>
                  </pic:spPr>
                </pic:pic>
              </a:graphicData>
            </a:graphic>
          </wp:inline>
        </w:drawing>
      </w:r>
    </w:p>
    <w:p w14:paraId="4D1B8E8E" w14:textId="77777777" w:rsidR="0019614F" w:rsidRPr="00BD4D38" w:rsidRDefault="0019614F" w:rsidP="0019614F">
      <w:pPr>
        <w:pStyle w:val="BodyText"/>
        <w:rPr>
          <w:i/>
        </w:rPr>
      </w:pPr>
      <w:r w:rsidRPr="007462B5">
        <w:rPr>
          <w:i/>
        </w:rPr>
        <w:lastRenderedPageBreak/>
        <w:t>Example of Inactive S</w:t>
      </w:r>
      <w:r w:rsidRPr="00C87931">
        <w:rPr>
          <w:i/>
        </w:rPr>
        <w:t>taff record</w:t>
      </w:r>
    </w:p>
    <w:p w14:paraId="1483475D" w14:textId="4F6F07D4" w:rsidR="0019614F" w:rsidRDefault="0019614F" w:rsidP="0019614F">
      <w:pPr>
        <w:pStyle w:val="BodyText"/>
      </w:pPr>
      <w:r>
        <w:rPr>
          <w:noProof/>
          <w:lang w:eastAsia="en-AU"/>
        </w:rPr>
        <w:drawing>
          <wp:inline distT="0" distB="0" distL="0" distR="0" wp14:anchorId="2D15E7F8" wp14:editId="3C70D382">
            <wp:extent cx="5607050" cy="1792454"/>
            <wp:effectExtent l="19050" t="19050" r="12700" b="17780"/>
            <wp:docPr id="98" name="Picture 98" descr="Screenshot of the Organisation details &gt; Staff screen with the Reactivate button highlighted"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3555" cy="1794534"/>
                    </a:xfrm>
                    <a:prstGeom prst="rect">
                      <a:avLst/>
                    </a:prstGeom>
                    <a:ln>
                      <a:solidFill>
                        <a:schemeClr val="tx1">
                          <a:lumMod val="50000"/>
                          <a:lumOff val="50000"/>
                        </a:schemeClr>
                      </a:solidFill>
                    </a:ln>
                  </pic:spPr>
                </pic:pic>
              </a:graphicData>
            </a:graphic>
          </wp:inline>
        </w:drawing>
      </w:r>
    </w:p>
    <w:p w14:paraId="4159644D" w14:textId="1D69AEE6" w:rsidR="0019614F" w:rsidRPr="000E64CD" w:rsidRDefault="0019614F" w:rsidP="0048690A">
      <w:pPr>
        <w:pStyle w:val="Heading2"/>
        <w:rPr>
          <w:b/>
          <w:bCs/>
        </w:rPr>
      </w:pPr>
      <w:r w:rsidRPr="000E64CD">
        <w:t>Reactivating a Staff Record</w:t>
      </w:r>
    </w:p>
    <w:p w14:paraId="7532D576" w14:textId="7B6A6812" w:rsidR="0019614F" w:rsidRPr="0019614F" w:rsidRDefault="0019614F" w:rsidP="0019614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t xml:space="preserve">Step </w:t>
      </w:r>
      <w:r>
        <w:rPr>
          <w:rFonts w:ascii="Arial" w:eastAsia="Times New Roman" w:hAnsi="Arial" w:cs="Arial"/>
          <w:bCs w:val="0"/>
          <w:color w:val="auto"/>
          <w:szCs w:val="22"/>
        </w:rPr>
        <w:t>6</w:t>
      </w:r>
    </w:p>
    <w:p w14:paraId="3AE98348" w14:textId="77777777" w:rsidR="0019614F" w:rsidRPr="00BD4D38" w:rsidRDefault="0019614F" w:rsidP="0019614F">
      <w:pPr>
        <w:pStyle w:val="BodyText"/>
      </w:pPr>
      <w:r w:rsidRPr="00513FFA">
        <w:t>To reactiv</w:t>
      </w:r>
      <w:r>
        <w:t>at</w:t>
      </w:r>
      <w:r w:rsidRPr="00513FFA">
        <w:t>e a staff record</w:t>
      </w:r>
      <w:r>
        <w:t>, from the Staff details screen</w:t>
      </w:r>
      <w:r>
        <w:rPr>
          <w:b/>
          <w:color w:val="FF0000"/>
        </w:rPr>
        <w:t xml:space="preserve"> </w:t>
      </w:r>
      <w:r>
        <w:t xml:space="preserve">select </w:t>
      </w:r>
      <w:r w:rsidRPr="00BD4D38">
        <w:rPr>
          <w:b/>
        </w:rPr>
        <w:t>2.</w:t>
      </w:r>
      <w:r>
        <w:rPr>
          <w:b/>
        </w:rPr>
        <w:t xml:space="preserve"> </w:t>
      </w:r>
      <w:r w:rsidRPr="00BD4D38">
        <w:rPr>
          <w:b/>
        </w:rPr>
        <w:t>Inactive Staff</w:t>
      </w:r>
      <w:r>
        <w:t xml:space="preserve"> from the drop down menu and select </w:t>
      </w:r>
      <w:r w:rsidRPr="00BD4D38">
        <w:rPr>
          <w:b/>
        </w:rPr>
        <w:t>Apply Filter</w:t>
      </w:r>
      <w:r>
        <w:rPr>
          <w:b/>
        </w:rPr>
        <w:t xml:space="preserve"> </w:t>
      </w:r>
      <w:r w:rsidRPr="00BD4D38">
        <w:t xml:space="preserve">to view inactive </w:t>
      </w:r>
      <w:r>
        <w:t>staff</w:t>
      </w:r>
      <w:r w:rsidRPr="00BD4D38">
        <w:t xml:space="preserve"> for the Organisation</w:t>
      </w:r>
      <w:r>
        <w:t>.</w:t>
      </w:r>
    </w:p>
    <w:p w14:paraId="2B5E3142" w14:textId="77777777" w:rsidR="0019614F" w:rsidRPr="00BD4D38" w:rsidRDefault="0019614F" w:rsidP="0019614F">
      <w:pPr>
        <w:pStyle w:val="BodyText"/>
        <w:rPr>
          <w:b/>
        </w:rPr>
      </w:pPr>
      <w:r w:rsidRPr="0031594D">
        <w:rPr>
          <w:b/>
          <w:color w:val="C00000"/>
        </w:rPr>
        <w:t xml:space="preserve">Note: </w:t>
      </w:r>
      <w:r w:rsidRPr="0093787D">
        <w:t xml:space="preserve">To </w:t>
      </w:r>
      <w:r>
        <w:t>re</w:t>
      </w:r>
      <w:r w:rsidRPr="0093787D">
        <w:t>activate a staff record there must be an existing</w:t>
      </w:r>
      <w:r>
        <w:t xml:space="preserve"> inactive staff record for the O</w:t>
      </w:r>
      <w:r w:rsidRPr="0093787D">
        <w:t>rganisation.</w:t>
      </w:r>
    </w:p>
    <w:p w14:paraId="5009A8D6" w14:textId="2F58DEFC" w:rsidR="0019614F" w:rsidRDefault="0019614F" w:rsidP="0019614F">
      <w:pPr>
        <w:pStyle w:val="BodyText"/>
      </w:pPr>
      <w:r>
        <w:rPr>
          <w:noProof/>
          <w:lang w:eastAsia="en-AU"/>
        </w:rPr>
        <w:drawing>
          <wp:inline distT="0" distB="0" distL="0" distR="0" wp14:anchorId="73DE5C4D" wp14:editId="3487E039">
            <wp:extent cx="5398617" cy="2179001"/>
            <wp:effectExtent l="19050" t="19050" r="12065" b="12065"/>
            <wp:docPr id="104" name="Picture 104" descr="Screenshot of the Organisation details &gt; Staff screen with the Filter section highlighted"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2839" cy="2180705"/>
                    </a:xfrm>
                    <a:prstGeom prst="rect">
                      <a:avLst/>
                    </a:prstGeom>
                    <a:ln>
                      <a:solidFill>
                        <a:schemeClr val="tx1">
                          <a:lumMod val="50000"/>
                          <a:lumOff val="50000"/>
                        </a:schemeClr>
                      </a:solidFill>
                    </a:ln>
                  </pic:spPr>
                </pic:pic>
              </a:graphicData>
            </a:graphic>
          </wp:inline>
        </w:drawing>
      </w:r>
    </w:p>
    <w:p w14:paraId="7F6F372B" w14:textId="77777777" w:rsidR="0019614F" w:rsidRDefault="0019614F">
      <w:pPr>
        <w:spacing w:after="0" w:line="240" w:lineRule="auto"/>
        <w:rPr>
          <w:rFonts w:asciiTheme="minorHAnsi" w:hAnsiTheme="minorHAnsi" w:cs="Times New Roman"/>
          <w:color w:val="000000" w:themeColor="text1"/>
          <w:sz w:val="22"/>
          <w:szCs w:val="20"/>
        </w:rPr>
      </w:pPr>
      <w:r>
        <w:br w:type="page"/>
      </w:r>
    </w:p>
    <w:p w14:paraId="6BB3E5CE" w14:textId="36BEB485" w:rsidR="0019614F" w:rsidRPr="0019614F" w:rsidRDefault="0019614F" w:rsidP="0019614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7</w:t>
      </w:r>
    </w:p>
    <w:p w14:paraId="1D3AFFDB" w14:textId="77777777" w:rsidR="0019614F" w:rsidRDefault="0019614F" w:rsidP="0019614F">
      <w:pPr>
        <w:pStyle w:val="BodyText"/>
      </w:pPr>
      <w:r>
        <w:t xml:space="preserve">The list of Inactive Staff will display. Select the </w:t>
      </w:r>
      <w:r w:rsidRPr="00BB09E3">
        <w:rPr>
          <w:b/>
        </w:rPr>
        <w:t>View</w:t>
      </w:r>
      <w:r>
        <w:t xml:space="preserve"> button next to the staff member you want to reactivate. </w:t>
      </w:r>
    </w:p>
    <w:p w14:paraId="388C3B33" w14:textId="7EBDABBD" w:rsidR="0019614F" w:rsidRDefault="0019614F" w:rsidP="0019614F">
      <w:pPr>
        <w:pStyle w:val="BodyText"/>
      </w:pPr>
      <w:r>
        <w:rPr>
          <w:noProof/>
          <w:lang w:eastAsia="en-AU"/>
        </w:rPr>
        <w:drawing>
          <wp:inline distT="0" distB="0" distL="0" distR="0" wp14:anchorId="7FCDC8B9" wp14:editId="149A4E61">
            <wp:extent cx="5459972" cy="1874366"/>
            <wp:effectExtent l="19050" t="19050" r="26670" b="12065"/>
            <wp:docPr id="107" name="Picture 107" descr="Screenshot of the Organisation details &gt; Staff screen with the Staff and View button highlighted."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3119" cy="1875446"/>
                    </a:xfrm>
                    <a:prstGeom prst="rect">
                      <a:avLst/>
                    </a:prstGeom>
                    <a:ln>
                      <a:solidFill>
                        <a:schemeClr val="tx1">
                          <a:lumMod val="50000"/>
                          <a:lumOff val="50000"/>
                        </a:schemeClr>
                      </a:solidFill>
                    </a:ln>
                  </pic:spPr>
                </pic:pic>
              </a:graphicData>
            </a:graphic>
          </wp:inline>
        </w:drawing>
      </w:r>
    </w:p>
    <w:p w14:paraId="58B74BBC" w14:textId="7EAD66D1" w:rsidR="0019614F" w:rsidRPr="0019614F" w:rsidRDefault="0019614F" w:rsidP="0048690A">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t xml:space="preserve">Step </w:t>
      </w:r>
      <w:r>
        <w:rPr>
          <w:rFonts w:ascii="Arial" w:eastAsia="Times New Roman" w:hAnsi="Arial" w:cs="Arial"/>
          <w:bCs w:val="0"/>
          <w:color w:val="auto"/>
          <w:szCs w:val="22"/>
        </w:rPr>
        <w:t>8</w:t>
      </w:r>
    </w:p>
    <w:p w14:paraId="1D01659C" w14:textId="77777777" w:rsidR="0019614F" w:rsidRDefault="0019614F" w:rsidP="0019614F">
      <w:pPr>
        <w:pStyle w:val="BodyText"/>
      </w:pPr>
      <w:r>
        <w:t>The staff</w:t>
      </w:r>
      <w:r w:rsidRPr="002B78B9">
        <w:t xml:space="preserve"> detail</w:t>
      </w:r>
      <w:r>
        <w:t>s</w:t>
      </w:r>
      <w:r w:rsidRPr="002B78B9">
        <w:t xml:space="preserve"> screen will </w:t>
      </w:r>
      <w:r>
        <w:t xml:space="preserve">display. </w:t>
      </w:r>
    </w:p>
    <w:p w14:paraId="59A3C96B" w14:textId="77777777" w:rsidR="0019614F" w:rsidRDefault="0019614F" w:rsidP="0019614F">
      <w:pPr>
        <w:pStyle w:val="BodyText"/>
      </w:pPr>
      <w:r w:rsidRPr="00CB2691">
        <w:t xml:space="preserve">This screen </w:t>
      </w:r>
      <w:r>
        <w:t>has four sections:</w:t>
      </w:r>
    </w:p>
    <w:p w14:paraId="7B72ED1A" w14:textId="77777777" w:rsidR="0019614F" w:rsidRDefault="0019614F" w:rsidP="0019614F">
      <w:pPr>
        <w:pStyle w:val="BodyText"/>
        <w:numPr>
          <w:ilvl w:val="0"/>
          <w:numId w:val="14"/>
        </w:numPr>
      </w:pPr>
      <w:r>
        <w:t>Staff details</w:t>
      </w:r>
    </w:p>
    <w:p w14:paraId="02FEF97B" w14:textId="77777777" w:rsidR="0019614F" w:rsidRDefault="0019614F" w:rsidP="0019614F">
      <w:pPr>
        <w:pStyle w:val="BodyText"/>
        <w:numPr>
          <w:ilvl w:val="0"/>
          <w:numId w:val="14"/>
        </w:numPr>
      </w:pPr>
      <w:r>
        <w:t>System access</w:t>
      </w:r>
    </w:p>
    <w:p w14:paraId="0AB5A10E" w14:textId="77777777" w:rsidR="0019614F" w:rsidRDefault="0019614F" w:rsidP="0019614F">
      <w:pPr>
        <w:pStyle w:val="BodyText"/>
        <w:numPr>
          <w:ilvl w:val="0"/>
          <w:numId w:val="14"/>
        </w:numPr>
      </w:pPr>
      <w:r>
        <w:t xml:space="preserve">Contact for Grant Agreements </w:t>
      </w:r>
    </w:p>
    <w:p w14:paraId="74F0407F" w14:textId="77777777" w:rsidR="0019614F" w:rsidRDefault="0019614F" w:rsidP="0019614F">
      <w:pPr>
        <w:pStyle w:val="BodyText"/>
        <w:numPr>
          <w:ilvl w:val="0"/>
          <w:numId w:val="14"/>
        </w:numPr>
      </w:pPr>
      <w:r>
        <w:t>Contact for Grant Activities</w:t>
      </w:r>
      <w:r w:rsidRPr="00CB2691">
        <w:t xml:space="preserve"> </w:t>
      </w:r>
    </w:p>
    <w:p w14:paraId="3FE731A0" w14:textId="77777777" w:rsidR="0019614F" w:rsidRDefault="0019614F" w:rsidP="0019614F">
      <w:pPr>
        <w:pStyle w:val="BodyText"/>
      </w:pPr>
      <w:r>
        <w:t>As this contact is inactive, only</w:t>
      </w:r>
      <w:r w:rsidRPr="002B78B9">
        <w:t xml:space="preserve"> the </w:t>
      </w:r>
      <w:r w:rsidRPr="002B78B9">
        <w:rPr>
          <w:b/>
        </w:rPr>
        <w:t>Reactivate</w:t>
      </w:r>
      <w:r w:rsidRPr="002B78B9">
        <w:t xml:space="preserve"> button will be enabled.</w:t>
      </w:r>
    </w:p>
    <w:p w14:paraId="2367AE9A" w14:textId="77777777" w:rsidR="0019614F" w:rsidRDefault="0019614F" w:rsidP="0019614F">
      <w:pPr>
        <w:pStyle w:val="BodyText"/>
      </w:pPr>
      <w:r>
        <w:t xml:space="preserve">Select the </w:t>
      </w:r>
      <w:r>
        <w:rPr>
          <w:b/>
        </w:rPr>
        <w:t xml:space="preserve">Reactivate </w:t>
      </w:r>
      <w:r>
        <w:t>button to update the Staff record as an active contact for the Organisation.</w:t>
      </w:r>
    </w:p>
    <w:p w14:paraId="5BA21DDD" w14:textId="77777777" w:rsidR="0019614F" w:rsidRDefault="0019614F" w:rsidP="0019614F">
      <w:pPr>
        <w:pStyle w:val="BodyText"/>
      </w:pPr>
      <w:r w:rsidRPr="0031594D">
        <w:rPr>
          <w:b/>
          <w:color w:val="C00000"/>
        </w:rPr>
        <w:t xml:space="preserve">Note: </w:t>
      </w:r>
      <w:r>
        <w:t>Reactivating staff at this level</w:t>
      </w:r>
      <w:r w:rsidRPr="004610FF">
        <w:t xml:space="preserve"> does not re-establish any prior relationships to Agreements or Activities</w:t>
      </w:r>
      <w:r>
        <w:t xml:space="preserve"> in the Portal. For further details refer to the </w:t>
      </w:r>
      <w:hyperlink r:id="rId18" w:history="1">
        <w:r w:rsidRPr="009B3EF3">
          <w:rPr>
            <w:rStyle w:val="Hyperlink"/>
          </w:rPr>
          <w:t>Update Grant Agreement Contacts</w:t>
        </w:r>
      </w:hyperlink>
      <w:r>
        <w:t xml:space="preserve"> Task Card and </w:t>
      </w:r>
      <w:hyperlink r:id="rId19" w:history="1">
        <w:r w:rsidRPr="009B3EF3">
          <w:rPr>
            <w:rStyle w:val="Hyperlink"/>
          </w:rPr>
          <w:t>Update Grant Activity Contacts</w:t>
        </w:r>
      </w:hyperlink>
      <w:r>
        <w:t xml:space="preserve"> Task Card which are available on the </w:t>
      </w:r>
      <w:hyperlink r:id="rId20" w:history="1">
        <w:r w:rsidRPr="009B3EF3">
          <w:rPr>
            <w:rStyle w:val="Hyperlink"/>
          </w:rPr>
          <w:t>Portal Training and Support</w:t>
        </w:r>
      </w:hyperlink>
      <w:r>
        <w:t xml:space="preserve"> page of the Hub’s website. </w:t>
      </w:r>
    </w:p>
    <w:p w14:paraId="756091E8" w14:textId="77777777" w:rsidR="0019614F" w:rsidRDefault="0019614F" w:rsidP="0019614F">
      <w:pPr>
        <w:pStyle w:val="BodyText"/>
      </w:pPr>
      <w:r>
        <w:rPr>
          <w:noProof/>
          <w:lang w:eastAsia="en-AU"/>
        </w:rPr>
        <w:lastRenderedPageBreak/>
        <w:drawing>
          <wp:inline distT="0" distB="0" distL="0" distR="0" wp14:anchorId="561CAE63" wp14:editId="255AE043">
            <wp:extent cx="5541645" cy="2401854"/>
            <wp:effectExtent l="19050" t="19050" r="20955" b="17780"/>
            <wp:docPr id="105" name="Picture 105" descr="Screenshot of the Organisation details &gt; Staff &gt; Staff details screen with the Reactivate button highlighted" title="Organisation details &gt; Staff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9366" cy="2405200"/>
                    </a:xfrm>
                    <a:prstGeom prst="rect">
                      <a:avLst/>
                    </a:prstGeom>
                    <a:ln>
                      <a:solidFill>
                        <a:schemeClr val="tx1">
                          <a:lumMod val="50000"/>
                          <a:lumOff val="50000"/>
                        </a:schemeClr>
                      </a:solidFill>
                    </a:ln>
                  </pic:spPr>
                </pic:pic>
              </a:graphicData>
            </a:graphic>
          </wp:inline>
        </w:drawing>
      </w:r>
    </w:p>
    <w:p w14:paraId="14CA5D55" w14:textId="77777777" w:rsidR="0019614F" w:rsidRDefault="0019614F" w:rsidP="0019614F">
      <w:pPr>
        <w:pStyle w:val="BodyText"/>
      </w:pPr>
      <w:r>
        <w:t>Your contact is now active and listed in the Organisation’s Active Staff list.</w:t>
      </w:r>
    </w:p>
    <w:p w14:paraId="0F68772D" w14:textId="3137799F" w:rsidR="0019614F" w:rsidRDefault="0019614F" w:rsidP="0019614F">
      <w:pPr>
        <w:pStyle w:val="BodyText"/>
      </w:pPr>
      <w:r>
        <w:rPr>
          <w:noProof/>
          <w:lang w:eastAsia="en-AU"/>
        </w:rPr>
        <w:drawing>
          <wp:inline distT="0" distB="0" distL="0" distR="0" wp14:anchorId="2A5A2B14" wp14:editId="603375B5">
            <wp:extent cx="5557004" cy="2406650"/>
            <wp:effectExtent l="19050" t="19050" r="24765" b="12700"/>
            <wp:docPr id="106" name="Picture 106" descr="Screenshot of the Organisation details &gt; Staff screen with the Staff button, Filter section and Contact results highlighted."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59289" cy="2407640"/>
                    </a:xfrm>
                    <a:prstGeom prst="rect">
                      <a:avLst/>
                    </a:prstGeom>
                    <a:ln>
                      <a:solidFill>
                        <a:schemeClr val="tx1">
                          <a:lumMod val="50000"/>
                          <a:lumOff val="50000"/>
                        </a:schemeClr>
                      </a:solidFill>
                    </a:ln>
                  </pic:spPr>
                </pic:pic>
              </a:graphicData>
            </a:graphic>
          </wp:inline>
        </w:drawing>
      </w:r>
    </w:p>
    <w:p w14:paraId="4B766893" w14:textId="1896AF63" w:rsidR="0019614F" w:rsidRPr="000E64CD" w:rsidRDefault="0019614F" w:rsidP="0048690A">
      <w:pPr>
        <w:pStyle w:val="Heading2"/>
        <w:rPr>
          <w:b/>
          <w:bCs/>
        </w:rPr>
      </w:pPr>
      <w:r w:rsidRPr="000E64CD">
        <w:t xml:space="preserve">Inactivating a Staff </w:t>
      </w:r>
      <w:r w:rsidRPr="0048690A">
        <w:t>Record</w:t>
      </w:r>
    </w:p>
    <w:p w14:paraId="56865BE0" w14:textId="635E0EB6" w:rsidR="0019614F" w:rsidRPr="0019614F" w:rsidRDefault="0019614F" w:rsidP="0019614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t xml:space="preserve">Step </w:t>
      </w:r>
      <w:r>
        <w:rPr>
          <w:rFonts w:ascii="Arial" w:eastAsia="Times New Roman" w:hAnsi="Arial" w:cs="Arial"/>
          <w:bCs w:val="0"/>
          <w:color w:val="auto"/>
          <w:szCs w:val="22"/>
        </w:rPr>
        <w:t>9</w:t>
      </w:r>
    </w:p>
    <w:p w14:paraId="61F8ED71" w14:textId="77777777" w:rsidR="0019614F" w:rsidRDefault="0019614F" w:rsidP="0019614F">
      <w:pPr>
        <w:pStyle w:val="BodyText"/>
      </w:pPr>
      <w:r>
        <w:t xml:space="preserve">To inactivate a staff record, from the Staff details screen select </w:t>
      </w:r>
      <w:r w:rsidRPr="00513FFA">
        <w:rPr>
          <w:b/>
        </w:rPr>
        <w:t>1. Active Staff</w:t>
      </w:r>
      <w:r>
        <w:t xml:space="preserve"> from the drop down menu and select </w:t>
      </w:r>
      <w:r w:rsidRPr="00513FFA">
        <w:rPr>
          <w:b/>
        </w:rPr>
        <w:t>Apply Filter</w:t>
      </w:r>
      <w:r>
        <w:t xml:space="preserve"> to view active contacts for the Organisation.</w:t>
      </w:r>
    </w:p>
    <w:p w14:paraId="25BA01A9" w14:textId="77777777" w:rsidR="0019614F" w:rsidRDefault="0019614F" w:rsidP="0019614F">
      <w:pPr>
        <w:pStyle w:val="BodyText"/>
      </w:pPr>
      <w:r w:rsidRPr="0031594D">
        <w:rPr>
          <w:b/>
          <w:color w:val="C00000"/>
        </w:rPr>
        <w:t>Note:</w:t>
      </w:r>
      <w:r w:rsidRPr="0031594D">
        <w:rPr>
          <w:color w:val="C00000"/>
        </w:rPr>
        <w:t xml:space="preserve"> </w:t>
      </w:r>
      <w:r>
        <w:t xml:space="preserve">To inactivate a staff record there must be an existing active staff record for the Organisation. </w:t>
      </w:r>
    </w:p>
    <w:p w14:paraId="69DEADF0" w14:textId="3FE00A2A" w:rsidR="0019614F" w:rsidRDefault="0019614F" w:rsidP="0019614F">
      <w:pPr>
        <w:pStyle w:val="BodyText"/>
      </w:pPr>
      <w:r>
        <w:rPr>
          <w:noProof/>
          <w:lang w:eastAsia="en-AU"/>
        </w:rPr>
        <w:lastRenderedPageBreak/>
        <w:drawing>
          <wp:inline distT="0" distB="0" distL="0" distR="0" wp14:anchorId="52479E88" wp14:editId="20999B1A">
            <wp:extent cx="5622341" cy="2640787"/>
            <wp:effectExtent l="19050" t="19050" r="16510" b="26670"/>
            <wp:docPr id="115" name="Picture 115" descr="Screenshot of the Organisation details &gt; Staff screen with the Staff button and Filter section highlighted."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7833" cy="2643366"/>
                    </a:xfrm>
                    <a:prstGeom prst="rect">
                      <a:avLst/>
                    </a:prstGeom>
                    <a:ln>
                      <a:solidFill>
                        <a:schemeClr val="tx1">
                          <a:lumMod val="50000"/>
                          <a:lumOff val="50000"/>
                        </a:schemeClr>
                      </a:solidFill>
                    </a:ln>
                  </pic:spPr>
                </pic:pic>
              </a:graphicData>
            </a:graphic>
          </wp:inline>
        </w:drawing>
      </w:r>
    </w:p>
    <w:p w14:paraId="70DBB99F" w14:textId="7B685270" w:rsidR="0019614F" w:rsidRPr="0019614F" w:rsidRDefault="0019614F" w:rsidP="0048690A">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48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t xml:space="preserve">Step </w:t>
      </w:r>
      <w:r>
        <w:rPr>
          <w:rFonts w:ascii="Arial" w:eastAsia="Times New Roman" w:hAnsi="Arial" w:cs="Arial"/>
          <w:bCs w:val="0"/>
          <w:color w:val="auto"/>
          <w:szCs w:val="22"/>
        </w:rPr>
        <w:t>10</w:t>
      </w:r>
    </w:p>
    <w:p w14:paraId="309E213B" w14:textId="77777777" w:rsidR="0019614F" w:rsidRDefault="0019614F" w:rsidP="0019614F">
      <w:pPr>
        <w:pStyle w:val="BodyText"/>
        <w:tabs>
          <w:tab w:val="left" w:pos="1578"/>
        </w:tabs>
      </w:pPr>
      <w:r>
        <w:t xml:space="preserve">The list of Active Staff will display. Select the </w:t>
      </w:r>
      <w:r w:rsidRPr="00513FFA">
        <w:rPr>
          <w:b/>
        </w:rPr>
        <w:t>View</w:t>
      </w:r>
      <w:r>
        <w:t xml:space="preserve"> button next to the staff member you want to inactivate.</w:t>
      </w:r>
    </w:p>
    <w:p w14:paraId="3AEC6ABC" w14:textId="68127F72" w:rsidR="0019614F" w:rsidRDefault="0019614F" w:rsidP="0019614F">
      <w:pPr>
        <w:pStyle w:val="BodyText"/>
      </w:pPr>
      <w:r>
        <w:rPr>
          <w:noProof/>
          <w:lang w:eastAsia="en-AU"/>
        </w:rPr>
        <w:drawing>
          <wp:inline distT="0" distB="0" distL="0" distR="0" wp14:anchorId="2F4B7893" wp14:editId="7D5D6F59">
            <wp:extent cx="5603443" cy="2631911"/>
            <wp:effectExtent l="19050" t="19050" r="16510" b="16510"/>
            <wp:docPr id="116" name="Picture 116" descr="Screenshot of the Organisation details &gt; Staff screen with the Staff button and View button highlighted."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09067" cy="2634552"/>
                    </a:xfrm>
                    <a:prstGeom prst="rect">
                      <a:avLst/>
                    </a:prstGeom>
                    <a:ln>
                      <a:solidFill>
                        <a:schemeClr val="tx1">
                          <a:lumMod val="50000"/>
                          <a:lumOff val="50000"/>
                        </a:schemeClr>
                      </a:solidFill>
                    </a:ln>
                  </pic:spPr>
                </pic:pic>
              </a:graphicData>
            </a:graphic>
          </wp:inline>
        </w:drawing>
      </w:r>
    </w:p>
    <w:p w14:paraId="28B0213E" w14:textId="77777777" w:rsidR="0019614F" w:rsidRDefault="0019614F">
      <w:pPr>
        <w:spacing w:after="0" w:line="240" w:lineRule="auto"/>
        <w:rPr>
          <w:rFonts w:asciiTheme="minorHAnsi" w:hAnsiTheme="minorHAnsi" w:cs="Times New Roman"/>
          <w:color w:val="000000" w:themeColor="text1"/>
          <w:sz w:val="22"/>
          <w:szCs w:val="20"/>
        </w:rPr>
      </w:pPr>
      <w:r>
        <w:br w:type="page"/>
      </w:r>
    </w:p>
    <w:p w14:paraId="363DA79E" w14:textId="138608F6" w:rsidR="0019614F" w:rsidRPr="0019614F" w:rsidRDefault="0019614F" w:rsidP="0019614F">
      <w:pPr>
        <w:pStyle w:val="Heading3"/>
        <w:keepNext w:val="0"/>
        <w:keepLines w:val="0"/>
        <w:pBdr>
          <w:top w:val="single" w:sz="4" w:space="4" w:color="C0C0C0"/>
          <w:left w:val="single" w:sz="4" w:space="4" w:color="C0C0C0"/>
          <w:bottom w:val="single" w:sz="4" w:space="4" w:color="C0C0C0"/>
          <w:right w:val="single" w:sz="4" w:space="4" w:color="C0C0C0"/>
        </w:pBdr>
        <w:shd w:val="clear" w:color="auto" w:fill="C0C0C0"/>
        <w:spacing w:before="120" w:after="140"/>
        <w:ind w:left="113" w:right="113"/>
        <w:rPr>
          <w:rFonts w:ascii="Arial" w:eastAsia="Times New Roman" w:hAnsi="Arial" w:cs="Arial"/>
          <w:bCs w:val="0"/>
          <w:color w:val="auto"/>
          <w:szCs w:val="22"/>
        </w:rPr>
      </w:pPr>
      <w:r w:rsidRPr="0019614F">
        <w:rPr>
          <w:rFonts w:ascii="Arial" w:eastAsia="Times New Roman" w:hAnsi="Arial" w:cs="Arial"/>
          <w:bCs w:val="0"/>
          <w:color w:val="auto"/>
          <w:szCs w:val="22"/>
        </w:rPr>
        <w:lastRenderedPageBreak/>
        <w:t xml:space="preserve">Step </w:t>
      </w:r>
      <w:r>
        <w:rPr>
          <w:rFonts w:ascii="Arial" w:eastAsia="Times New Roman" w:hAnsi="Arial" w:cs="Arial"/>
          <w:bCs w:val="0"/>
          <w:color w:val="auto"/>
          <w:szCs w:val="22"/>
        </w:rPr>
        <w:t>11</w:t>
      </w:r>
    </w:p>
    <w:p w14:paraId="0317429D" w14:textId="77777777" w:rsidR="0019614F" w:rsidRDefault="0019614F" w:rsidP="0019614F">
      <w:pPr>
        <w:pStyle w:val="BodyText"/>
      </w:pPr>
      <w:r>
        <w:t>The Staff</w:t>
      </w:r>
      <w:r w:rsidRPr="002B78B9">
        <w:t xml:space="preserve"> detail</w:t>
      </w:r>
      <w:r>
        <w:t>s</w:t>
      </w:r>
      <w:r w:rsidRPr="002B78B9">
        <w:t xml:space="preserve"> screen will </w:t>
      </w:r>
      <w:r>
        <w:t xml:space="preserve">display. </w:t>
      </w:r>
    </w:p>
    <w:p w14:paraId="2E632E38" w14:textId="77777777" w:rsidR="0019614F" w:rsidRDefault="0019614F" w:rsidP="0019614F">
      <w:pPr>
        <w:pStyle w:val="BodyText"/>
      </w:pPr>
      <w:r w:rsidRPr="00CB2691">
        <w:t xml:space="preserve">This screen </w:t>
      </w:r>
      <w:r>
        <w:t>has four sections:</w:t>
      </w:r>
    </w:p>
    <w:p w14:paraId="2DF0E221" w14:textId="77777777" w:rsidR="0019614F" w:rsidRDefault="0019614F" w:rsidP="0019614F">
      <w:pPr>
        <w:pStyle w:val="BodyText"/>
        <w:numPr>
          <w:ilvl w:val="0"/>
          <w:numId w:val="14"/>
        </w:numPr>
      </w:pPr>
      <w:r>
        <w:t>Staff details</w:t>
      </w:r>
    </w:p>
    <w:p w14:paraId="0D1FD6EC" w14:textId="77777777" w:rsidR="0019614F" w:rsidRDefault="0019614F" w:rsidP="0019614F">
      <w:pPr>
        <w:pStyle w:val="BodyText"/>
        <w:numPr>
          <w:ilvl w:val="0"/>
          <w:numId w:val="14"/>
        </w:numPr>
      </w:pPr>
      <w:r>
        <w:t>System access</w:t>
      </w:r>
    </w:p>
    <w:p w14:paraId="1984C16D" w14:textId="77777777" w:rsidR="0019614F" w:rsidRDefault="0019614F" w:rsidP="0019614F">
      <w:pPr>
        <w:pStyle w:val="BodyText"/>
        <w:numPr>
          <w:ilvl w:val="0"/>
          <w:numId w:val="14"/>
        </w:numPr>
      </w:pPr>
      <w:r>
        <w:t xml:space="preserve">Contact for Grant Agreements </w:t>
      </w:r>
    </w:p>
    <w:p w14:paraId="14FD3417" w14:textId="77777777" w:rsidR="0019614F" w:rsidRDefault="0019614F" w:rsidP="0019614F">
      <w:pPr>
        <w:pStyle w:val="BodyText"/>
        <w:numPr>
          <w:ilvl w:val="0"/>
          <w:numId w:val="14"/>
        </w:numPr>
      </w:pPr>
      <w:r>
        <w:t>Contact for Grant Activities.</w:t>
      </w:r>
    </w:p>
    <w:p w14:paraId="50C40064" w14:textId="77777777" w:rsidR="0019614F" w:rsidRDefault="0019614F" w:rsidP="0019614F">
      <w:pPr>
        <w:pStyle w:val="BodyText"/>
      </w:pPr>
      <w:r>
        <w:t xml:space="preserve">As this contact is Active, </w:t>
      </w:r>
      <w:r w:rsidRPr="002B78B9">
        <w:t xml:space="preserve">the </w:t>
      </w:r>
      <w:r>
        <w:rPr>
          <w:b/>
        </w:rPr>
        <w:t>In</w:t>
      </w:r>
      <w:r w:rsidRPr="002B78B9">
        <w:rPr>
          <w:b/>
        </w:rPr>
        <w:t>activate</w:t>
      </w:r>
      <w:r w:rsidRPr="002B78B9">
        <w:t xml:space="preserve"> button </w:t>
      </w:r>
      <w:r>
        <w:t>is</w:t>
      </w:r>
      <w:r w:rsidRPr="002B78B9">
        <w:t xml:space="preserve"> enabled.</w:t>
      </w:r>
    </w:p>
    <w:p w14:paraId="0A4FD259" w14:textId="77777777" w:rsidR="0019614F" w:rsidRDefault="0019614F" w:rsidP="0019614F">
      <w:pPr>
        <w:pStyle w:val="BodyText"/>
      </w:pPr>
      <w:r>
        <w:t xml:space="preserve">Select the </w:t>
      </w:r>
      <w:r>
        <w:rPr>
          <w:b/>
        </w:rPr>
        <w:t xml:space="preserve">Inactivate </w:t>
      </w:r>
      <w:r>
        <w:t>button to update the Staff record as an Inactive contact for the Organisation.</w:t>
      </w:r>
    </w:p>
    <w:p w14:paraId="334567E4" w14:textId="77777777" w:rsidR="0019614F" w:rsidRDefault="0019614F" w:rsidP="0019614F">
      <w:pPr>
        <w:pStyle w:val="BodyText"/>
      </w:pPr>
      <w:r w:rsidRPr="0031594D">
        <w:rPr>
          <w:b/>
          <w:color w:val="C00000"/>
        </w:rPr>
        <w:t xml:space="preserve">Note: </w:t>
      </w:r>
      <w:r>
        <w:t xml:space="preserve"> </w:t>
      </w:r>
    </w:p>
    <w:p w14:paraId="08AF5B37" w14:textId="77777777" w:rsidR="0019614F" w:rsidRDefault="0019614F" w:rsidP="0019614F">
      <w:pPr>
        <w:pStyle w:val="BodyText"/>
        <w:numPr>
          <w:ilvl w:val="0"/>
          <w:numId w:val="17"/>
        </w:numPr>
      </w:pPr>
      <w:r w:rsidRPr="00333279">
        <w:t>A staff record cannot be inactivated if it is the Primary Contact for a current Agreement, Program Schedule, or Activity until anoth</w:t>
      </w:r>
      <w:r>
        <w:t>er Primary Contact is assigned.</w:t>
      </w:r>
    </w:p>
    <w:p w14:paraId="4A4B0819" w14:textId="77777777" w:rsidR="0019614F" w:rsidRDefault="0019614F" w:rsidP="0019614F">
      <w:pPr>
        <w:pStyle w:val="BodyText"/>
        <w:numPr>
          <w:ilvl w:val="0"/>
          <w:numId w:val="17"/>
        </w:numPr>
      </w:pPr>
      <w:r w:rsidRPr="00333279">
        <w:t xml:space="preserve">If the staff record has a ‘requested’ access status, it </w:t>
      </w:r>
      <w:r>
        <w:t xml:space="preserve">also </w:t>
      </w:r>
      <w:r w:rsidRPr="00333279">
        <w:t>cannot be inactivated and an error message will appear.</w:t>
      </w:r>
      <w:r>
        <w:t xml:space="preserve"> Please contact the </w:t>
      </w:r>
      <w:hyperlink r:id="rId24" w:history="1">
        <w:r>
          <w:rPr>
            <w:rStyle w:val="Hyperlink"/>
          </w:rPr>
          <w:t>Portal</w:t>
        </w:r>
        <w:r w:rsidRPr="003101B0">
          <w:rPr>
            <w:rStyle w:val="Hyperlink"/>
          </w:rPr>
          <w:t xml:space="preserve"> Helpdesk</w:t>
        </w:r>
      </w:hyperlink>
      <w:r>
        <w:t xml:space="preserve"> for assistance with this error.</w:t>
      </w:r>
    </w:p>
    <w:p w14:paraId="3B828CFC" w14:textId="77777777" w:rsidR="0019614F" w:rsidRDefault="0019614F" w:rsidP="0019614F">
      <w:pPr>
        <w:pStyle w:val="BodyText"/>
      </w:pPr>
      <w:r>
        <w:rPr>
          <w:noProof/>
          <w:lang w:eastAsia="en-AU"/>
        </w:rPr>
        <w:drawing>
          <wp:inline distT="0" distB="0" distL="0" distR="0" wp14:anchorId="3777C462" wp14:editId="08B5B7F9">
            <wp:extent cx="5538085" cy="2405256"/>
            <wp:effectExtent l="19050" t="19050" r="24765" b="14605"/>
            <wp:docPr id="108" name="Picture 108" descr="Screenshot of the Organisation details &gt; Staff &gt; Staff details screen with the Inactivate button highlighted" title="Organisation details &gt; Staff &gt; Staff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5588" cy="2408515"/>
                    </a:xfrm>
                    <a:prstGeom prst="rect">
                      <a:avLst/>
                    </a:prstGeom>
                    <a:ln>
                      <a:solidFill>
                        <a:schemeClr val="tx1">
                          <a:lumMod val="50000"/>
                          <a:lumOff val="50000"/>
                        </a:schemeClr>
                      </a:solidFill>
                    </a:ln>
                  </pic:spPr>
                </pic:pic>
              </a:graphicData>
            </a:graphic>
          </wp:inline>
        </w:drawing>
      </w:r>
    </w:p>
    <w:p w14:paraId="7B3E7361" w14:textId="5B12076C" w:rsidR="0019614F" w:rsidRDefault="0019614F" w:rsidP="0048690A">
      <w:pPr>
        <w:pStyle w:val="BodyText"/>
        <w:spacing w:before="480"/>
      </w:pPr>
      <w:r>
        <w:t>Your contact is now Inactive and listed in the Organisation’s Inactive Staff list.</w:t>
      </w:r>
    </w:p>
    <w:p w14:paraId="583DB985" w14:textId="7D1A5800" w:rsidR="0019614F" w:rsidRDefault="0019614F" w:rsidP="0019614F">
      <w:pPr>
        <w:pStyle w:val="BodyText"/>
      </w:pPr>
      <w:r>
        <w:rPr>
          <w:noProof/>
          <w:lang w:eastAsia="en-AU"/>
        </w:rPr>
        <w:lastRenderedPageBreak/>
        <w:drawing>
          <wp:inline distT="0" distB="0" distL="0" distR="0" wp14:anchorId="3E5F932A" wp14:editId="739D8593">
            <wp:extent cx="5522381" cy="2473637"/>
            <wp:effectExtent l="19050" t="19050" r="21590" b="22225"/>
            <wp:docPr id="110" name="Picture 110" descr="Screenshot of the Organisation details &gt; Staff screen with the Staff button, Filter section and Contact results highlighted." title="Organisation details &gt; Staf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1681" cy="2477803"/>
                    </a:xfrm>
                    <a:prstGeom prst="rect">
                      <a:avLst/>
                    </a:prstGeom>
                    <a:ln>
                      <a:solidFill>
                        <a:schemeClr val="tx1">
                          <a:lumMod val="50000"/>
                          <a:lumOff val="50000"/>
                        </a:schemeClr>
                      </a:solidFill>
                    </a:ln>
                  </pic:spPr>
                </pic:pic>
              </a:graphicData>
            </a:graphic>
          </wp:inline>
        </w:drawing>
      </w:r>
    </w:p>
    <w:p w14:paraId="134DA17B" w14:textId="5B2EEACF" w:rsidR="00F978F8" w:rsidRPr="00BD4AF6" w:rsidRDefault="00FF4432" w:rsidP="0048690A">
      <w:pPr>
        <w:pStyle w:val="Heading2"/>
      </w:pPr>
      <w:r w:rsidRPr="00BD4AF6">
        <w:t>Need Help?</w:t>
      </w:r>
    </w:p>
    <w:p w14:paraId="09DA8CB4" w14:textId="77777777" w:rsidR="00FF4432" w:rsidRPr="00FB71C3" w:rsidRDefault="00FF4432" w:rsidP="00513FFA">
      <w:pPr>
        <w:pStyle w:val="BodyText"/>
        <w:spacing w:before="240" w:after="240"/>
        <w:rPr>
          <w:rFonts w:asciiTheme="majorHAnsi" w:eastAsiaTheme="majorEastAsia" w:hAnsiTheme="majorHAnsi" w:cstheme="majorBidi"/>
          <w:bCs/>
          <w:iCs/>
          <w:szCs w:val="22"/>
        </w:rPr>
      </w:pPr>
      <w:r w:rsidRPr="00BD4AF6">
        <w:rPr>
          <w:rFonts w:asciiTheme="majorHAnsi" w:eastAsiaTheme="majorEastAsia" w:hAnsiTheme="majorHAnsi" w:cstheme="majorBidi"/>
          <w:bCs/>
          <w:szCs w:val="22"/>
        </w:rPr>
        <w:t xml:space="preserve">For further assistance, contact the Grant Recipient </w:t>
      </w:r>
      <w:r w:rsidRPr="00FB71C3">
        <w:rPr>
          <w:rFonts w:asciiTheme="majorHAnsi" w:eastAsiaTheme="majorEastAsia" w:hAnsiTheme="majorHAnsi" w:cstheme="majorBidi"/>
          <w:bCs/>
          <w:szCs w:val="22"/>
        </w:rPr>
        <w:t>Portal Helpdesk</w:t>
      </w:r>
      <w:r w:rsidRPr="00FB71C3">
        <w:rPr>
          <w:rFonts w:asciiTheme="majorHAnsi" w:eastAsiaTheme="majorEastAsia" w:hAnsiTheme="majorHAnsi" w:cstheme="majorBidi"/>
          <w:bCs/>
          <w:iCs/>
          <w:szCs w:val="22"/>
        </w:rPr>
        <w:t>:</w:t>
      </w:r>
    </w:p>
    <w:p w14:paraId="20548AD1" w14:textId="77777777" w:rsidR="00FF4432" w:rsidRPr="00BD4AF6" w:rsidRDefault="00FF4432" w:rsidP="00FF4432">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Email</w:t>
      </w:r>
      <w:r w:rsidRPr="00BD4AF6">
        <w:rPr>
          <w:rFonts w:asciiTheme="majorHAnsi" w:eastAsiaTheme="majorEastAsia" w:hAnsiTheme="majorHAnsi" w:cstheme="majorBidi"/>
          <w:bCs/>
          <w:iCs/>
          <w:szCs w:val="22"/>
        </w:rPr>
        <w:t xml:space="preserve">: </w:t>
      </w:r>
      <w:hyperlink r:id="rId27" w:history="1">
        <w:r w:rsidRPr="00BD4AF6">
          <w:rPr>
            <w:rStyle w:val="Hyperlink"/>
            <w:rFonts w:asciiTheme="majorHAnsi" w:eastAsiaTheme="majorEastAsia" w:hAnsiTheme="majorHAnsi" w:cstheme="majorBidi"/>
            <w:bCs/>
            <w:szCs w:val="22"/>
          </w:rPr>
          <w:t>GRP.Helpdesk@communitygrants.gov.au</w:t>
        </w:r>
      </w:hyperlink>
      <w:r w:rsidRPr="00BD4AF6">
        <w:rPr>
          <w:rFonts w:asciiTheme="majorHAnsi" w:eastAsiaTheme="majorEastAsia" w:hAnsiTheme="majorHAnsi" w:cstheme="majorBidi"/>
          <w:bCs/>
          <w:iCs/>
          <w:szCs w:val="22"/>
        </w:rPr>
        <w:t xml:space="preserve"> </w:t>
      </w:r>
    </w:p>
    <w:p w14:paraId="665E3AF5" w14:textId="77777777" w:rsidR="00FF4432" w:rsidRPr="00BD4AF6" w:rsidRDefault="00FF4432" w:rsidP="00FF4432">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Phone</w:t>
      </w:r>
      <w:r w:rsidRPr="00BD4AF6">
        <w:rPr>
          <w:rFonts w:asciiTheme="majorHAnsi" w:eastAsiaTheme="majorEastAsia" w:hAnsiTheme="majorHAnsi" w:cstheme="majorBidi"/>
          <w:bCs/>
          <w:iCs/>
          <w:szCs w:val="22"/>
        </w:rPr>
        <w:t>: 1800 020 283 (</w:t>
      </w:r>
      <w:r>
        <w:rPr>
          <w:rFonts w:asciiTheme="majorHAnsi" w:eastAsiaTheme="majorEastAsia" w:hAnsiTheme="majorHAnsi" w:cstheme="majorBidi"/>
          <w:bCs/>
          <w:iCs/>
          <w:szCs w:val="22"/>
        </w:rPr>
        <w:t>Option</w:t>
      </w:r>
      <w:r w:rsidRPr="00BD4AF6">
        <w:rPr>
          <w:rFonts w:asciiTheme="majorHAnsi" w:eastAsiaTheme="majorEastAsia" w:hAnsiTheme="majorHAnsi" w:cstheme="majorBidi"/>
          <w:bCs/>
          <w:iCs/>
          <w:szCs w:val="22"/>
        </w:rPr>
        <w:t xml:space="preserve"> 5)</w:t>
      </w:r>
    </w:p>
    <w:p w14:paraId="1E1DD24F" w14:textId="4E53E6EF" w:rsidR="00601008" w:rsidRPr="00232A84" w:rsidRDefault="00FF4432" w:rsidP="00232A84">
      <w:pPr>
        <w:pStyle w:val="BodyText"/>
      </w:pPr>
      <w:r w:rsidRPr="00D71E89">
        <w:rPr>
          <w:rFonts w:asciiTheme="majorHAnsi" w:eastAsiaTheme="majorEastAsia" w:hAnsiTheme="majorHAnsi" w:cstheme="majorBidi"/>
          <w:b/>
          <w:bCs/>
          <w:iCs/>
          <w:szCs w:val="22"/>
        </w:rPr>
        <w:t>Operating Hours:</w:t>
      </w:r>
      <w:r w:rsidRPr="00D71E89">
        <w:rPr>
          <w:rFonts w:asciiTheme="majorHAnsi" w:eastAsiaTheme="majorEastAsia" w:hAnsiTheme="majorHAnsi" w:cstheme="majorBidi"/>
          <w:bCs/>
          <w:iCs/>
          <w:szCs w:val="22"/>
        </w:rPr>
        <w:t xml:space="preserve"> </w:t>
      </w:r>
      <w:r w:rsidRPr="00513FFA">
        <w:rPr>
          <w:rFonts w:asciiTheme="majorHAnsi" w:eastAsiaTheme="majorEastAsia" w:hAnsiTheme="majorHAnsi" w:cstheme="majorBidi"/>
          <w:bCs/>
          <w:iCs/>
        </w:rPr>
        <w:t>Monday to Friday 9:00am – 5:00pm (AEST/AEDT)</w:t>
      </w:r>
    </w:p>
    <w:sectPr w:rsidR="00601008" w:rsidRPr="00232A84" w:rsidSect="00D91B18">
      <w:headerReference w:type="default" r:id="rId28"/>
      <w:footerReference w:type="default" r:id="rId29"/>
      <w:headerReference w:type="first" r:id="rId30"/>
      <w:footerReference w:type="first" r:id="rId31"/>
      <w:pgSz w:w="11906" w:h="16838" w:code="9"/>
      <w:pgMar w:top="283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84461" w14:textId="77777777" w:rsidR="008E5E51" w:rsidRDefault="008E5E51" w:rsidP="00772718">
      <w:pPr>
        <w:spacing w:line="240" w:lineRule="auto"/>
      </w:pPr>
      <w:r>
        <w:separator/>
      </w:r>
    </w:p>
  </w:endnote>
  <w:endnote w:type="continuationSeparator" w:id="0">
    <w:p w14:paraId="6108BAF0" w14:textId="77777777" w:rsidR="008E5E51" w:rsidRDefault="008E5E51"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F108" w14:textId="73508B21" w:rsidR="0019614F" w:rsidRPr="00351652" w:rsidRDefault="0019614F" w:rsidP="0019614F">
    <w:pPr>
      <w:pStyle w:val="Footer"/>
      <w:rPr>
        <w:b w:val="0"/>
        <w:bCs/>
      </w:rPr>
    </w:pPr>
    <w:r w:rsidRPr="00351652">
      <w:rPr>
        <w:b w:val="0"/>
        <w:bCs/>
      </w:rPr>
      <w:fldChar w:fldCharType="begin"/>
    </w:r>
    <w:r w:rsidRPr="00351652">
      <w:rPr>
        <w:b w:val="0"/>
        <w:bCs/>
      </w:rPr>
      <w:instrText xml:space="preserve"> PAGE   \* MERGEFORMAT </w:instrText>
    </w:r>
    <w:r w:rsidRPr="00351652">
      <w:rPr>
        <w:b w:val="0"/>
        <w:bCs/>
      </w:rPr>
      <w:fldChar w:fldCharType="separate"/>
    </w:r>
    <w:r>
      <w:rPr>
        <w:b w:val="0"/>
        <w:bCs/>
      </w:rPr>
      <w:t>1</w:t>
    </w:r>
    <w:r w:rsidRPr="00351652">
      <w:rPr>
        <w:b w:val="0"/>
        <w:bCs/>
      </w:rPr>
      <w:fldChar w:fldCharType="end"/>
    </w:r>
    <w:r w:rsidRPr="00351652">
      <w:rPr>
        <w:b w:val="0"/>
        <w:bCs/>
      </w:rPr>
      <w:t xml:space="preserve">  |  Community Grants Hub</w:t>
    </w:r>
    <w:r w:rsidRPr="00351652">
      <w:rPr>
        <w:b w:val="0"/>
        <w:bCs/>
      </w:rPr>
      <w:tab/>
    </w:r>
    <w:r w:rsidRPr="00351652">
      <w:rPr>
        <w:b w:val="0"/>
        <w:bCs/>
        <w:color w:val="C00000"/>
        <w:sz w:val="20"/>
      </w:rPr>
      <w:fldChar w:fldCharType="begin"/>
    </w:r>
    <w:r w:rsidRPr="00351652">
      <w:rPr>
        <w:b w:val="0"/>
        <w:bCs/>
        <w:color w:val="C00000"/>
        <w:sz w:val="20"/>
      </w:rPr>
      <w:instrText xml:space="preserve"> DOCPROPERTY PM_DisplayValueSecClassificationWithQualifier \* MERGEFORMAT </w:instrText>
    </w:r>
    <w:r w:rsidRPr="00351652">
      <w:rPr>
        <w:b w:val="0"/>
        <w:bCs/>
        <w:color w:val="C00000"/>
        <w:sz w:val="20"/>
      </w:rPr>
      <w:fldChar w:fldCharType="separate"/>
    </w:r>
    <w:r w:rsidR="0048690A">
      <w:rPr>
        <w:b w:val="0"/>
        <w:bCs/>
        <w:color w:val="C00000"/>
        <w:sz w:val="20"/>
      </w:rPr>
      <w:t>OFFICIAL</w:t>
    </w:r>
    <w:r w:rsidRPr="00351652">
      <w:rPr>
        <w:b w:val="0"/>
        <w:bCs/>
        <w:color w:val="C00000"/>
        <w:sz w:val="20"/>
      </w:rPr>
      <w:fldChar w:fldCharType="end"/>
    </w:r>
    <w:r w:rsidRPr="00351652">
      <w:rPr>
        <w:b w:val="0"/>
        <w:bCs/>
      </w:rPr>
      <w:tab/>
    </w:r>
    <w:r>
      <w:rPr>
        <w:b w:val="0"/>
        <w:bCs/>
      </w:rPr>
      <w:t>March 2025</w:t>
    </w:r>
  </w:p>
  <w:p w14:paraId="2E61CC28" w14:textId="53E88FA8" w:rsidR="00A14495" w:rsidRPr="0019614F" w:rsidRDefault="00A14495" w:rsidP="00196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45BEB" w14:textId="319C4BF4" w:rsidR="0019614F" w:rsidRPr="00351652" w:rsidRDefault="0019614F" w:rsidP="0019614F">
    <w:pPr>
      <w:pStyle w:val="Footer"/>
      <w:rPr>
        <w:b w:val="0"/>
        <w:bCs/>
      </w:rPr>
    </w:pPr>
    <w:r w:rsidRPr="00351652">
      <w:rPr>
        <w:b w:val="0"/>
        <w:bCs/>
      </w:rPr>
      <w:fldChar w:fldCharType="begin"/>
    </w:r>
    <w:r w:rsidRPr="00351652">
      <w:rPr>
        <w:b w:val="0"/>
        <w:bCs/>
      </w:rPr>
      <w:instrText xml:space="preserve"> PAGE   \* MERGEFORMAT </w:instrText>
    </w:r>
    <w:r w:rsidRPr="00351652">
      <w:rPr>
        <w:b w:val="0"/>
        <w:bCs/>
      </w:rPr>
      <w:fldChar w:fldCharType="separate"/>
    </w:r>
    <w:r>
      <w:rPr>
        <w:b w:val="0"/>
        <w:bCs/>
      </w:rPr>
      <w:t>1</w:t>
    </w:r>
    <w:r w:rsidRPr="00351652">
      <w:rPr>
        <w:b w:val="0"/>
        <w:bCs/>
      </w:rPr>
      <w:fldChar w:fldCharType="end"/>
    </w:r>
    <w:r w:rsidRPr="00351652">
      <w:rPr>
        <w:b w:val="0"/>
        <w:bCs/>
      </w:rPr>
      <w:t xml:space="preserve">  |  Community Grants Hub</w:t>
    </w:r>
    <w:r w:rsidRPr="00351652">
      <w:rPr>
        <w:b w:val="0"/>
        <w:bCs/>
      </w:rPr>
      <w:tab/>
    </w:r>
    <w:r w:rsidRPr="00351652">
      <w:rPr>
        <w:b w:val="0"/>
        <w:bCs/>
        <w:color w:val="C00000"/>
        <w:sz w:val="20"/>
      </w:rPr>
      <w:fldChar w:fldCharType="begin"/>
    </w:r>
    <w:r w:rsidRPr="00351652">
      <w:rPr>
        <w:b w:val="0"/>
        <w:bCs/>
        <w:color w:val="C00000"/>
        <w:sz w:val="20"/>
      </w:rPr>
      <w:instrText xml:space="preserve"> DOCPROPERTY PM_DisplayValueSecClassificationWithQualifier \* MERGEFORMAT </w:instrText>
    </w:r>
    <w:r w:rsidRPr="00351652">
      <w:rPr>
        <w:b w:val="0"/>
        <w:bCs/>
        <w:color w:val="C00000"/>
        <w:sz w:val="20"/>
      </w:rPr>
      <w:fldChar w:fldCharType="separate"/>
    </w:r>
    <w:r w:rsidR="0048690A">
      <w:rPr>
        <w:b w:val="0"/>
        <w:bCs/>
        <w:color w:val="C00000"/>
        <w:sz w:val="20"/>
      </w:rPr>
      <w:t>OFFICIAL</w:t>
    </w:r>
    <w:r w:rsidRPr="00351652">
      <w:rPr>
        <w:b w:val="0"/>
        <w:bCs/>
        <w:color w:val="C00000"/>
        <w:sz w:val="20"/>
      </w:rPr>
      <w:fldChar w:fldCharType="end"/>
    </w:r>
    <w:r w:rsidRPr="00351652">
      <w:rPr>
        <w:b w:val="0"/>
        <w:bCs/>
      </w:rPr>
      <w:tab/>
    </w:r>
    <w:r>
      <w:rPr>
        <w:b w:val="0"/>
        <w:bCs/>
      </w:rPr>
      <w:t>March 2025</w:t>
    </w:r>
  </w:p>
  <w:p w14:paraId="178752BF" w14:textId="6A3DFB73" w:rsidR="00D91B18" w:rsidRPr="0019614F" w:rsidRDefault="00D91B18" w:rsidP="00196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A8517" w14:textId="77777777" w:rsidR="008E5E51" w:rsidRDefault="008E5E51" w:rsidP="00772718">
      <w:pPr>
        <w:spacing w:line="240" w:lineRule="auto"/>
      </w:pPr>
      <w:r>
        <w:separator/>
      </w:r>
    </w:p>
  </w:footnote>
  <w:footnote w:type="continuationSeparator" w:id="0">
    <w:p w14:paraId="466DA786" w14:textId="77777777" w:rsidR="008E5E51" w:rsidRDefault="008E5E51"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7E8D1" w14:textId="77777777" w:rsidR="008D10D5" w:rsidRDefault="008D10D5" w:rsidP="008D10D5">
    <w:pPr>
      <w:pStyle w:val="Header"/>
      <w:jc w:val="center"/>
      <w:rPr>
        <w:color w:val="C00000"/>
        <w:sz w:val="20"/>
      </w:rPr>
    </w:pPr>
  </w:p>
  <w:p w14:paraId="0CA2FB68" w14:textId="77C42F7B" w:rsidR="00A14495" w:rsidRPr="00C92A8C" w:rsidRDefault="008D10D5" w:rsidP="008D10D5">
    <w:pPr>
      <w:pStyle w:val="Header"/>
      <w:jc w:val="center"/>
      <w:rPr>
        <w:b w:val="0"/>
        <w:bCs/>
        <w:sz w:val="20"/>
      </w:rPr>
    </w:pPr>
    <w:r w:rsidRPr="00C92A8C">
      <w:rPr>
        <w:b w:val="0"/>
        <w:bCs/>
        <w:color w:val="C00000"/>
        <w:sz w:val="20"/>
      </w:rPr>
      <w:fldChar w:fldCharType="begin"/>
    </w:r>
    <w:r w:rsidRPr="00C92A8C">
      <w:rPr>
        <w:b w:val="0"/>
        <w:bCs/>
        <w:color w:val="C00000"/>
        <w:sz w:val="20"/>
      </w:rPr>
      <w:instrText xml:space="preserve"> DOCPROPERTY PM_DisplayValueSecClassificationWithQualifier \* MERGEFORMAT </w:instrText>
    </w:r>
    <w:r w:rsidRPr="00C92A8C">
      <w:rPr>
        <w:b w:val="0"/>
        <w:bCs/>
        <w:color w:val="C00000"/>
        <w:sz w:val="20"/>
      </w:rPr>
      <w:fldChar w:fldCharType="separate"/>
    </w:r>
    <w:r w:rsidR="0048690A">
      <w:rPr>
        <w:b w:val="0"/>
        <w:bCs/>
        <w:color w:val="C00000"/>
        <w:sz w:val="20"/>
      </w:rPr>
      <w:t>OFFICIAL</w:t>
    </w:r>
    <w:r w:rsidRPr="00C92A8C">
      <w:rPr>
        <w:b w:val="0"/>
        <w:bCs/>
        <w:color w:val="C00000"/>
        <w:sz w:val="20"/>
      </w:rPr>
      <w:fldChar w:fldCharType="end"/>
    </w:r>
    <w:r w:rsidR="00C4188F" w:rsidRPr="00C92A8C">
      <w:rPr>
        <w:b w:val="0"/>
        <w:bCs/>
        <w:noProof/>
        <w:sz w:val="20"/>
        <w:lang w:eastAsia="en-AU"/>
      </w:rPr>
      <mc:AlternateContent>
        <mc:Choice Requires="wps">
          <w:drawing>
            <wp:anchor distT="0" distB="0" distL="114300" distR="114300" simplePos="0" relativeHeight="251664384" behindDoc="0" locked="1" layoutInCell="1" allowOverlap="1" wp14:anchorId="74D06AF0" wp14:editId="7AA35EF0">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435DB"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sidRPr="00C92A8C">
      <w:rPr>
        <w:b w:val="0"/>
        <w:bCs/>
        <w:noProof/>
        <w:sz w:val="20"/>
        <w:lang w:eastAsia="en-AU"/>
      </w:rPr>
      <w:drawing>
        <wp:anchor distT="0" distB="0" distL="114300" distR="114300" simplePos="0" relativeHeight="251663360" behindDoc="0" locked="1" layoutInCell="1" allowOverlap="1" wp14:anchorId="687E10CD" wp14:editId="47576CCD">
          <wp:simplePos x="719138" y="647700"/>
          <wp:positionH relativeFrom="page">
            <wp:align>left</wp:align>
          </wp:positionH>
          <wp:positionV relativeFrom="page">
            <wp:align>top</wp:align>
          </wp:positionV>
          <wp:extent cx="7560000" cy="648000"/>
          <wp:effectExtent l="0" t="0" r="3175" b="0"/>
          <wp:wrapNone/>
          <wp:docPr id="78" name="Picture 78"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4E958" w14:textId="4A03DAD9" w:rsidR="008D10D5" w:rsidRPr="00C92A8C" w:rsidRDefault="008D10D5" w:rsidP="008D10D5">
    <w:pPr>
      <w:pStyle w:val="Header"/>
      <w:jc w:val="center"/>
      <w:rPr>
        <w:b w:val="0"/>
        <w:bCs/>
        <w:sz w:val="20"/>
      </w:rPr>
    </w:pPr>
    <w:r w:rsidRPr="00C92A8C">
      <w:rPr>
        <w:b w:val="0"/>
        <w:bCs/>
        <w:color w:val="C00000"/>
        <w:sz w:val="20"/>
      </w:rPr>
      <w:fldChar w:fldCharType="begin"/>
    </w:r>
    <w:r w:rsidRPr="00C92A8C">
      <w:rPr>
        <w:b w:val="0"/>
        <w:bCs/>
        <w:color w:val="C00000"/>
        <w:sz w:val="20"/>
      </w:rPr>
      <w:instrText xml:space="preserve"> DOCPROPERTY PM_DisplayValueSecClassificationWithQualifier \* MERGEFORMAT </w:instrText>
    </w:r>
    <w:r w:rsidRPr="00C92A8C">
      <w:rPr>
        <w:b w:val="0"/>
        <w:bCs/>
        <w:color w:val="C00000"/>
        <w:sz w:val="20"/>
      </w:rPr>
      <w:fldChar w:fldCharType="separate"/>
    </w:r>
    <w:r w:rsidR="0048690A">
      <w:rPr>
        <w:b w:val="0"/>
        <w:bCs/>
        <w:color w:val="C00000"/>
        <w:sz w:val="20"/>
      </w:rPr>
      <w:t>OFFICIAL</w:t>
    </w:r>
    <w:r w:rsidRPr="00C92A8C">
      <w:rPr>
        <w:b w:val="0"/>
        <w:bCs/>
        <w:color w:val="C00000"/>
        <w:sz w:val="20"/>
      </w:rPr>
      <w:fldChar w:fldCharType="end"/>
    </w:r>
  </w:p>
  <w:p w14:paraId="0A9D4969" w14:textId="0E78902A" w:rsidR="00D91B18" w:rsidRDefault="00664410">
    <w:pPr>
      <w:pStyle w:val="Header"/>
    </w:pPr>
    <w:r>
      <w:rPr>
        <w:noProof/>
        <w:lang w:eastAsia="en-AU"/>
      </w:rPr>
      <mc:AlternateContent>
        <mc:Choice Requires="wpg">
          <w:drawing>
            <wp:anchor distT="0" distB="0" distL="114300" distR="114300" simplePos="0" relativeHeight="251676672" behindDoc="0" locked="0" layoutInCell="1" allowOverlap="1" wp14:anchorId="3E5BBB20" wp14:editId="60268E05">
              <wp:simplePos x="0" y="0"/>
              <wp:positionH relativeFrom="column">
                <wp:posOffset>0</wp:posOffset>
              </wp:positionH>
              <wp:positionV relativeFrom="paragraph">
                <wp:posOffset>0</wp:posOffset>
              </wp:positionV>
              <wp:extent cx="6191885" cy="813435"/>
              <wp:effectExtent l="0" t="0" r="0" b="5715"/>
              <wp:wrapNone/>
              <wp:docPr id="100" name="Group 100" descr="The Commonwealth Coat of Arms and the Community Grants Hub logo" title="Header"/>
              <wp:cNvGraphicFramePr/>
              <a:graphic xmlns:a="http://schemas.openxmlformats.org/drawingml/2006/main">
                <a:graphicData uri="http://schemas.microsoft.com/office/word/2010/wordprocessingGroup">
                  <wpg:wgp>
                    <wpg:cNvGrpSpPr/>
                    <wpg:grpSpPr>
                      <a:xfrm>
                        <a:off x="0" y="0"/>
                        <a:ext cx="6191885" cy="813435"/>
                        <a:chOff x="0" y="0"/>
                        <a:chExt cx="6192020" cy="813435"/>
                      </a:xfrm>
                    </wpg:grpSpPr>
                    <wpg:grpSp>
                      <wpg:cNvPr id="101" name="Group 101" descr="Australian Government - Community Grants Hub. Improving your grant experience." title="Australian Government - Community Grants Hub. Improving your grant experience."/>
                      <wpg:cNvGrpSpPr/>
                      <wpg:grpSpPr>
                        <a:xfrm>
                          <a:off x="0" y="72829"/>
                          <a:ext cx="3286798" cy="676801"/>
                          <a:chOff x="0" y="72828"/>
                          <a:chExt cx="1035050" cy="213360"/>
                        </a:xfrm>
                      </wpg:grpSpPr>
                      <wps:wsp>
                        <wps:cNvPr id="102" name="Freeform 102"/>
                        <wps:cNvSpPr>
                          <a:spLocks noEditPoints="1"/>
                        </wps:cNvSpPr>
                        <wps:spPr bwMode="auto">
                          <a:xfrm>
                            <a:off x="0" y="252533"/>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9" name="Freeform 109"/>
                        <wps:cNvSpPr>
                          <a:spLocks/>
                        </wps:cNvSpPr>
                        <wps:spPr bwMode="auto">
                          <a:xfrm>
                            <a:off x="29845" y="262058"/>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1" name="Freeform 111"/>
                        <wps:cNvSpPr>
                          <a:spLocks/>
                        </wps:cNvSpPr>
                        <wps:spPr bwMode="auto">
                          <a:xfrm>
                            <a:off x="53975" y="262058"/>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2" name="Freeform 112"/>
                        <wps:cNvSpPr>
                          <a:spLocks/>
                        </wps:cNvSpPr>
                        <wps:spPr bwMode="auto">
                          <a:xfrm>
                            <a:off x="68580" y="255073"/>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3" name="Freeform 113"/>
                        <wps:cNvSpPr>
                          <a:spLocks/>
                        </wps:cNvSpPr>
                        <wps:spPr bwMode="auto">
                          <a:xfrm>
                            <a:off x="83820" y="262058"/>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4" name="Freeform 114"/>
                        <wps:cNvSpPr>
                          <a:spLocks noEditPoints="1"/>
                        </wps:cNvSpPr>
                        <wps:spPr bwMode="auto">
                          <a:xfrm>
                            <a:off x="102235" y="262058"/>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7" name="Freeform 117"/>
                        <wps:cNvSpPr>
                          <a:spLocks/>
                        </wps:cNvSpPr>
                        <wps:spPr bwMode="auto">
                          <a:xfrm>
                            <a:off x="121920" y="253168"/>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8" name="Freeform 118"/>
                        <wps:cNvSpPr>
                          <a:spLocks noEditPoints="1"/>
                        </wps:cNvSpPr>
                        <wps:spPr bwMode="auto">
                          <a:xfrm>
                            <a:off x="134620" y="252533"/>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0" name="Freeform 120"/>
                        <wps:cNvSpPr>
                          <a:spLocks noEditPoints="1"/>
                        </wps:cNvSpPr>
                        <wps:spPr bwMode="auto">
                          <a:xfrm>
                            <a:off x="146685" y="262058"/>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1" name="Freeform 121"/>
                        <wps:cNvSpPr>
                          <a:spLocks/>
                        </wps:cNvSpPr>
                        <wps:spPr bwMode="auto">
                          <a:xfrm>
                            <a:off x="167005" y="262058"/>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2" name="Freeform 122"/>
                        <wps:cNvSpPr>
                          <a:spLocks/>
                        </wps:cNvSpPr>
                        <wps:spPr bwMode="auto">
                          <a:xfrm>
                            <a:off x="200660" y="252533"/>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3" name="Freeform 123"/>
                        <wps:cNvSpPr>
                          <a:spLocks noEditPoints="1"/>
                        </wps:cNvSpPr>
                        <wps:spPr bwMode="auto">
                          <a:xfrm>
                            <a:off x="234950" y="262058"/>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4" name="Freeform 124"/>
                        <wps:cNvSpPr>
                          <a:spLocks/>
                        </wps:cNvSpPr>
                        <wps:spPr bwMode="auto">
                          <a:xfrm>
                            <a:off x="253365" y="262058"/>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5" name="Freeform 125"/>
                        <wps:cNvSpPr>
                          <a:spLocks noEditPoints="1"/>
                        </wps:cNvSpPr>
                        <wps:spPr bwMode="auto">
                          <a:xfrm>
                            <a:off x="273685" y="262058"/>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6" name="Freeform 126"/>
                        <wps:cNvSpPr>
                          <a:spLocks/>
                        </wps:cNvSpPr>
                        <wps:spPr bwMode="auto">
                          <a:xfrm>
                            <a:off x="292735" y="262058"/>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7" name="Freeform 127"/>
                        <wps:cNvSpPr>
                          <a:spLocks/>
                        </wps:cNvSpPr>
                        <wps:spPr bwMode="auto">
                          <a:xfrm>
                            <a:off x="311150" y="262058"/>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8" name="Freeform 128"/>
                        <wps:cNvSpPr>
                          <a:spLocks/>
                        </wps:cNvSpPr>
                        <wps:spPr bwMode="auto">
                          <a:xfrm>
                            <a:off x="335280" y="262058"/>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9" name="Freeform 129"/>
                        <wps:cNvSpPr>
                          <a:spLocks noEditPoints="1"/>
                        </wps:cNvSpPr>
                        <wps:spPr bwMode="auto">
                          <a:xfrm>
                            <a:off x="371475" y="262058"/>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0" name="Freeform 130"/>
                        <wps:cNvSpPr>
                          <a:spLocks/>
                        </wps:cNvSpPr>
                        <wps:spPr bwMode="auto">
                          <a:xfrm>
                            <a:off x="389255" y="262058"/>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1" name="Freeform 131"/>
                        <wps:cNvSpPr>
                          <a:spLocks/>
                        </wps:cNvSpPr>
                        <wps:spPr bwMode="auto">
                          <a:xfrm>
                            <a:off x="411480" y="255073"/>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2" name="Freeform 132"/>
                        <wps:cNvSpPr>
                          <a:spLocks/>
                        </wps:cNvSpPr>
                        <wps:spPr bwMode="auto">
                          <a:xfrm>
                            <a:off x="216535" y="144583"/>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3" name="Freeform 133"/>
                        <wps:cNvSpPr>
                          <a:spLocks/>
                        </wps:cNvSpPr>
                        <wps:spPr bwMode="auto">
                          <a:xfrm>
                            <a:off x="215900" y="168713"/>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4" name="Freeform 134"/>
                        <wps:cNvSpPr>
                          <a:spLocks noEditPoints="1"/>
                        </wps:cNvSpPr>
                        <wps:spPr bwMode="auto">
                          <a:xfrm>
                            <a:off x="192405" y="121088"/>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5" name="Freeform 135"/>
                        <wps:cNvSpPr>
                          <a:spLocks noEditPoints="1"/>
                        </wps:cNvSpPr>
                        <wps:spPr bwMode="auto">
                          <a:xfrm>
                            <a:off x="171450" y="204273"/>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6" name="Freeform 136"/>
                        <wps:cNvSpPr>
                          <a:spLocks noEditPoints="1"/>
                        </wps:cNvSpPr>
                        <wps:spPr bwMode="auto">
                          <a:xfrm>
                            <a:off x="100330" y="72828"/>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7" name="Freeform 137"/>
                        <wps:cNvSpPr>
                          <a:spLocks/>
                        </wps:cNvSpPr>
                        <wps:spPr bwMode="auto">
                          <a:xfrm>
                            <a:off x="540385" y="76003"/>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8" name="Freeform 138"/>
                        <wps:cNvSpPr>
                          <a:spLocks noEditPoints="1"/>
                        </wps:cNvSpPr>
                        <wps:spPr bwMode="auto">
                          <a:xfrm>
                            <a:off x="601980" y="96958"/>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9" name="Freeform 139"/>
                        <wps:cNvSpPr>
                          <a:spLocks/>
                        </wps:cNvSpPr>
                        <wps:spPr bwMode="auto">
                          <a:xfrm>
                            <a:off x="650240" y="96958"/>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0" name="Freeform 140"/>
                        <wps:cNvSpPr>
                          <a:spLocks/>
                        </wps:cNvSpPr>
                        <wps:spPr bwMode="auto">
                          <a:xfrm>
                            <a:off x="735330" y="96958"/>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1" name="Freeform 141"/>
                        <wps:cNvSpPr>
                          <a:spLocks/>
                        </wps:cNvSpPr>
                        <wps:spPr bwMode="auto">
                          <a:xfrm>
                            <a:off x="815340" y="97593"/>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2" name="Freeform 142"/>
                        <wps:cNvSpPr>
                          <a:spLocks/>
                        </wps:cNvSpPr>
                        <wps:spPr bwMode="auto">
                          <a:xfrm>
                            <a:off x="871220" y="96958"/>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3" name="Freeform 143"/>
                        <wps:cNvSpPr>
                          <a:spLocks noEditPoints="1"/>
                        </wps:cNvSpPr>
                        <wps:spPr bwMode="auto">
                          <a:xfrm>
                            <a:off x="927100" y="72828"/>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4" name="Freeform 144"/>
                        <wps:cNvSpPr>
                          <a:spLocks/>
                        </wps:cNvSpPr>
                        <wps:spPr bwMode="auto">
                          <a:xfrm>
                            <a:off x="951230" y="83623"/>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5" name="Freeform 145"/>
                        <wps:cNvSpPr>
                          <a:spLocks/>
                        </wps:cNvSpPr>
                        <wps:spPr bwMode="auto">
                          <a:xfrm>
                            <a:off x="984885" y="98228"/>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6" name="Freeform 146"/>
                        <wps:cNvSpPr>
                          <a:spLocks/>
                        </wps:cNvSpPr>
                        <wps:spPr bwMode="auto">
                          <a:xfrm>
                            <a:off x="540385" y="166808"/>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7" name="Freeform 147"/>
                        <wps:cNvSpPr>
                          <a:spLocks/>
                        </wps:cNvSpPr>
                        <wps:spPr bwMode="auto">
                          <a:xfrm>
                            <a:off x="607695" y="187128"/>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8" name="Freeform 148"/>
                        <wps:cNvSpPr>
                          <a:spLocks noEditPoints="1"/>
                        </wps:cNvSpPr>
                        <wps:spPr bwMode="auto">
                          <a:xfrm>
                            <a:off x="647065" y="187128"/>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9" name="Freeform 149"/>
                        <wps:cNvSpPr>
                          <a:spLocks/>
                        </wps:cNvSpPr>
                        <wps:spPr bwMode="auto">
                          <a:xfrm>
                            <a:off x="694690" y="187128"/>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0" name="Freeform 150"/>
                        <wps:cNvSpPr>
                          <a:spLocks/>
                        </wps:cNvSpPr>
                        <wps:spPr bwMode="auto">
                          <a:xfrm>
                            <a:off x="746125" y="173793"/>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1" name="Freeform 151"/>
                        <wps:cNvSpPr>
                          <a:spLocks/>
                        </wps:cNvSpPr>
                        <wps:spPr bwMode="auto">
                          <a:xfrm>
                            <a:off x="782320" y="187128"/>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2" name="Freeform 152"/>
                        <wps:cNvSpPr>
                          <a:spLocks/>
                        </wps:cNvSpPr>
                        <wps:spPr bwMode="auto">
                          <a:xfrm>
                            <a:off x="838200" y="168078"/>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3" name="Freeform 153"/>
                        <wps:cNvSpPr>
                          <a:spLocks/>
                        </wps:cNvSpPr>
                        <wps:spPr bwMode="auto">
                          <a:xfrm>
                            <a:off x="908685" y="187763"/>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4" name="Freeform 154"/>
                        <wps:cNvSpPr>
                          <a:spLocks noEditPoints="1"/>
                        </wps:cNvSpPr>
                        <wps:spPr bwMode="auto">
                          <a:xfrm>
                            <a:off x="959485" y="162363"/>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5" name="Rectangle 155"/>
                        <wps:cNvSpPr>
                          <a:spLocks noChangeArrowheads="1"/>
                        </wps:cNvSpPr>
                        <wps:spPr bwMode="auto">
                          <a:xfrm>
                            <a:off x="546735" y="258883"/>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156" name="Freeform 156"/>
                        <wps:cNvSpPr>
                          <a:spLocks/>
                        </wps:cNvSpPr>
                        <wps:spPr bwMode="auto">
                          <a:xfrm>
                            <a:off x="555625" y="264598"/>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7" name="Freeform 157"/>
                        <wps:cNvSpPr>
                          <a:spLocks noEditPoints="1"/>
                        </wps:cNvSpPr>
                        <wps:spPr bwMode="auto">
                          <a:xfrm>
                            <a:off x="582930" y="264598"/>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8" name="Freeform 158"/>
                        <wps:cNvSpPr>
                          <a:spLocks/>
                        </wps:cNvSpPr>
                        <wps:spPr bwMode="auto">
                          <a:xfrm>
                            <a:off x="601345" y="264598"/>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9" name="Freeform 159"/>
                        <wps:cNvSpPr>
                          <a:spLocks noEditPoints="1"/>
                        </wps:cNvSpPr>
                        <wps:spPr bwMode="auto">
                          <a:xfrm>
                            <a:off x="612140" y="264598"/>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0" name="Freeform 160"/>
                        <wps:cNvSpPr>
                          <a:spLocks/>
                        </wps:cNvSpPr>
                        <wps:spPr bwMode="auto">
                          <a:xfrm>
                            <a:off x="629920" y="264598"/>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61" name="Freeform 161"/>
                        <wps:cNvSpPr>
                          <a:spLocks noEditPoints="1"/>
                        </wps:cNvSpPr>
                        <wps:spPr bwMode="auto">
                          <a:xfrm>
                            <a:off x="647065" y="258883"/>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62" name="Freeform 162"/>
                        <wps:cNvSpPr>
                          <a:spLocks/>
                        </wps:cNvSpPr>
                        <wps:spPr bwMode="auto">
                          <a:xfrm>
                            <a:off x="654685" y="264598"/>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3" name="Freeform 163"/>
                        <wps:cNvSpPr>
                          <a:spLocks noEditPoints="1"/>
                        </wps:cNvSpPr>
                        <wps:spPr bwMode="auto">
                          <a:xfrm>
                            <a:off x="672465" y="264598"/>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4" name="Freeform 164"/>
                        <wps:cNvSpPr>
                          <a:spLocks/>
                        </wps:cNvSpPr>
                        <wps:spPr bwMode="auto">
                          <a:xfrm>
                            <a:off x="697865" y="264598"/>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5" name="Freeform 165"/>
                        <wps:cNvSpPr>
                          <a:spLocks noEditPoints="1"/>
                        </wps:cNvSpPr>
                        <wps:spPr bwMode="auto">
                          <a:xfrm>
                            <a:off x="715010" y="264598"/>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6" name="Freeform 166"/>
                        <wps:cNvSpPr>
                          <a:spLocks/>
                        </wps:cNvSpPr>
                        <wps:spPr bwMode="auto">
                          <a:xfrm>
                            <a:off x="734060" y="264598"/>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7" name="Freeform 167"/>
                        <wps:cNvSpPr>
                          <a:spLocks/>
                        </wps:cNvSpPr>
                        <wps:spPr bwMode="auto">
                          <a:xfrm>
                            <a:off x="751840" y="264598"/>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8" name="Freeform 168"/>
                        <wps:cNvSpPr>
                          <a:spLocks noEditPoints="1"/>
                        </wps:cNvSpPr>
                        <wps:spPr bwMode="auto">
                          <a:xfrm>
                            <a:off x="771525" y="264598"/>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9" name="Freeform 169"/>
                        <wps:cNvSpPr>
                          <a:spLocks/>
                        </wps:cNvSpPr>
                        <wps:spPr bwMode="auto">
                          <a:xfrm>
                            <a:off x="790575" y="264598"/>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0" name="Freeform 170"/>
                        <wps:cNvSpPr>
                          <a:spLocks noEditPoints="1"/>
                        </wps:cNvSpPr>
                        <wps:spPr bwMode="auto">
                          <a:xfrm>
                            <a:off x="801370" y="264598"/>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1" name="Freeform 171"/>
                        <wps:cNvSpPr>
                          <a:spLocks/>
                        </wps:cNvSpPr>
                        <wps:spPr bwMode="auto">
                          <a:xfrm>
                            <a:off x="819785" y="264598"/>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2" name="Freeform 172"/>
                        <wps:cNvSpPr>
                          <a:spLocks/>
                        </wps:cNvSpPr>
                        <wps:spPr bwMode="auto">
                          <a:xfrm>
                            <a:off x="836295" y="260153"/>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3" name="Freeform 173"/>
                        <wps:cNvSpPr>
                          <a:spLocks noEditPoints="1"/>
                        </wps:cNvSpPr>
                        <wps:spPr bwMode="auto">
                          <a:xfrm>
                            <a:off x="855980" y="264598"/>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4" name="Freeform 174"/>
                        <wps:cNvSpPr>
                          <a:spLocks/>
                        </wps:cNvSpPr>
                        <wps:spPr bwMode="auto">
                          <a:xfrm>
                            <a:off x="872490" y="264598"/>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75" name="Freeform 175"/>
                        <wps:cNvSpPr>
                          <a:spLocks noEditPoints="1"/>
                        </wps:cNvSpPr>
                        <wps:spPr bwMode="auto">
                          <a:xfrm>
                            <a:off x="890270" y="264598"/>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6" name="Freeform 176"/>
                        <wps:cNvSpPr>
                          <a:spLocks noEditPoints="1"/>
                        </wps:cNvSpPr>
                        <wps:spPr bwMode="auto">
                          <a:xfrm>
                            <a:off x="908050" y="264598"/>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7" name="Freeform 177"/>
                        <wps:cNvSpPr>
                          <a:spLocks/>
                        </wps:cNvSpPr>
                        <wps:spPr bwMode="auto">
                          <a:xfrm>
                            <a:off x="925830" y="264598"/>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8" name="Freeform 178"/>
                        <wps:cNvSpPr>
                          <a:spLocks noEditPoints="1"/>
                        </wps:cNvSpPr>
                        <wps:spPr bwMode="auto">
                          <a:xfrm>
                            <a:off x="937895" y="258883"/>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179" name="Freeform 179"/>
                        <wps:cNvSpPr>
                          <a:spLocks noEditPoints="1"/>
                        </wps:cNvSpPr>
                        <wps:spPr bwMode="auto">
                          <a:xfrm>
                            <a:off x="944880" y="264598"/>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0" name="Freeform 180"/>
                        <wps:cNvSpPr>
                          <a:spLocks/>
                        </wps:cNvSpPr>
                        <wps:spPr bwMode="auto">
                          <a:xfrm>
                            <a:off x="963295" y="264598"/>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1" name="Freeform 181"/>
                        <wps:cNvSpPr>
                          <a:spLocks/>
                        </wps:cNvSpPr>
                        <wps:spPr bwMode="auto">
                          <a:xfrm>
                            <a:off x="980440" y="264598"/>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2" name="Freeform 182"/>
                        <wps:cNvSpPr>
                          <a:spLocks noEditPoints="1"/>
                        </wps:cNvSpPr>
                        <wps:spPr bwMode="auto">
                          <a:xfrm>
                            <a:off x="997585" y="264598"/>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grpSp>
                    <pic:pic xmlns:pic="http://schemas.openxmlformats.org/drawingml/2006/picture">
                      <pic:nvPicPr>
                        <pic:cNvPr id="183" name="Picture 183" descr="No significant content" title="Graphic"/>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98655" y="0"/>
                          <a:ext cx="2793365" cy="813435"/>
                        </a:xfrm>
                        <a:prstGeom prst="rect">
                          <a:avLst/>
                        </a:prstGeom>
                      </pic:spPr>
                    </pic:pic>
                  </wpg:wgp>
                </a:graphicData>
              </a:graphic>
            </wp:anchor>
          </w:drawing>
        </mc:Choice>
        <mc:Fallback>
          <w:pict>
            <v:group w14:anchorId="26AE75FA" id="Group 100" o:spid="_x0000_s1026" alt="Title: Header - Description: The Commonwealth Coat of Arms and the Community Grants Hub logo" style="position:absolute;margin-left:0;margin-top:0;width:487.55pt;height:64.05pt;z-index:251676672" coordsize="61920,81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W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BCwAAAABSZ2h0bG9uZwAAA5U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CfAAAAAQAAAKAAAAAvAAAB4AAAWCAA&#10;ABCDABgAAf/Y/+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gICAgICAgICAgMC&#10;AgIDBAMCAgMEBQQEBAQEBQYFBQUFBQUGBgcHCAcHBgkJCgoJCQwMDAwMDAwMDAwMDAwMDAEDAwMF&#10;BAUJBgYJDQoJCg0PDg4ODg8PDAwMDAwPDwwMDAwMDA8MDAwMDAwMDAwMDAwMDAwMDAwMDAwMDAwM&#10;DAwM/8AAEQgBCwOVAwERAAIRAQMRAf/dAAQAc//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">
              <v:group id="Group 101" o:spid="_x0000_s1027" alt="Australian Government - Community Grants Hub. Improving your grant experience." style="position:absolute;top:728;width:32867;height:6768" coordorigin=",728" coordsize="1035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2" o:spid="_x0000_s1028" style="position:absolute;top:2525;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109" o:spid="_x0000_s1029" style="position:absolute;left:298;top:2620;width:222;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111" o:spid="_x0000_s1030" style="position:absolute;left:539;top:2620;width:140;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12" o:spid="_x0000_s1031" style="position:absolute;left:685;top:2550;width:140;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3" o:spid="_x0000_s1032" style="position:absolute;left:838;top:2620;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14" o:spid="_x0000_s1033" style="position:absolute;left:1022;top:2620;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17" o:spid="_x0000_s1034" style="position:absolute;left:1219;top:2531;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18" o:spid="_x0000_s1035" style="position:absolute;left:1346;top:2525;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20" o:spid="_x0000_s1036" style="position:absolute;left:1466;top:2620;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21" o:spid="_x0000_s1037" style="position:absolute;left:1670;top:2620;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22" o:spid="_x0000_s1038" style="position:absolute;left:2006;top:2525;width:330;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23" o:spid="_x0000_s1039" style="position:absolute;left:2349;top:2620;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24" o:spid="_x0000_s1040" style="position:absolute;left:2533;top:2620;width:216;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125" o:spid="_x0000_s1041" style="position:absolute;left:2736;top:2620;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126" o:spid="_x0000_s1042" style="position:absolute;left:2927;top:2620;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7" o:spid="_x0000_s1043" style="position:absolute;left:3111;top:2620;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128" o:spid="_x0000_s1044" style="position:absolute;left:3352;top:2620;width:350;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129" o:spid="_x0000_s1045" style="position:absolute;left:3714;top:2620;width:172;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130" o:spid="_x0000_s1046" style="position:absolute;left:3892;top:2620;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131" o:spid="_x0000_s1047" style="position:absolute;left:4114;top:2550;width:134;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132" o:spid="_x0000_s1048" style="position:absolute;left:2165;top:1445;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133" o:spid="_x0000_s1049" style="position:absolute;left:2159;top:1687;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" path="m,1l3,c2,,1,,,1e" fillcolor="black" stroked="f" strokeweight="0">
                  <v:path arrowok="t" o:connecttype="custom" o:connectlocs="0,1;635,0;0,1" o:connectangles="0,0,0"/>
                </v:shape>
                <v:shape id="Freeform 134" o:spid="_x0000_s1050" style="position:absolute;left:1924;top:1210;width:355;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135" o:spid="_x0000_s1051" style="position:absolute;left:1714;top:2042;width:768;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136" o:spid="_x0000_s1052" style="position:absolute;left:1003;top:728;width:2203;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137" o:spid="_x0000_s1053" style="position:absolute;left:5403;top:760;width:572;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138" o:spid="_x0000_s1054" style="position:absolute;left:6019;top:969;width:458;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139" o:spid="_x0000_s1055" style="position:absolute;left:6502;top:969;width:806;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140" o:spid="_x0000_s1056" style="position:absolute;left:7353;top:969;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141" o:spid="_x0000_s1057" style="position:absolute;left:8153;top:975;width:514;height:483;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142" o:spid="_x0000_s1058" style="position:absolute;left:8712;top:969;width:520;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143" o:spid="_x0000_s1059" style="position:absolute;left:9271;top:728;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144" o:spid="_x0000_s1060" style="position:absolute;left:9512;top:836;width:317;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145" o:spid="_x0000_s1061" style="position:absolute;left:9848;top:982;width:502;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146" o:spid="_x0000_s1062" style="position:absolute;left:5403;top:1668;width:661;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147" o:spid="_x0000_s1063" style="position:absolute;left:6076;top:1871;width:356;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148" o:spid="_x0000_s1064" style="position:absolute;left:6470;top:1871;width:432;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149" o:spid="_x0000_s1065" style="position:absolute;left:6946;top:1871;width:521;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150" o:spid="_x0000_s1066" style="position:absolute;left:7461;top:1737;width:317;height:623;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151" o:spid="_x0000_s1067" style="position:absolute;left:7823;top:1871;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152" o:spid="_x0000_s1068" style="position:absolute;left:8382;top:1680;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153" o:spid="_x0000_s1069" style="position:absolute;left:9086;top:1877;width:521;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154" o:spid="_x0000_s1070" style="position:absolute;left:9594;top:1623;width:508;height:749;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155" o:spid="_x0000_s1071" style="position:absolute;left:5467;top:2588;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shape id="Freeform 156" o:spid="_x0000_s1072" style="position:absolute;left:5556;top:2645;width:235;height:159;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157" o:spid="_x0000_s1073" style="position:absolute;left:5829;top:2645;width:159;height:216;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158" o:spid="_x0000_s1074" style="position:absolute;left:6013;top:2645;width:102;height:159;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159" o:spid="_x0000_s1075" style="position:absolute;left:6121;top:2645;width:159;height:166;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160" o:spid="_x0000_s1076" style="position:absolute;left:6299;top:2645;width:152;height:159;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" path="m8,25l,,7,r5,17l12,17,17,r7,l15,25r-7,xe" fillcolor="black" stroked="f">
                  <v:path arrowok="t" o:connecttype="custom" o:connectlocs="5080,15875;0,0;4445,0;7620,10795;7620,10795;10795,0;15240,0;9525,15875;5080,15875" o:connectangles="0,0,0,0,0,0,0,0,0"/>
                </v:shape>
                <v:shape id="Freeform 161" o:spid="_x0000_s1077" style="position:absolute;left:6470;top:2588;width:45;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" path="m7,9l,9,,34r7,l7,9xm,6r7,l7,,,,,6xe" fillcolor="black" stroked="f">
                  <v:path arrowok="t" o:connecttype="custom" o:connectlocs="4445,5715;0,5715;0,21590;4445,21590;4445,5715;0,3810;4445,3810;4445,0;0,0;0,3810" o:connectangles="0,0,0,0,0,0,0,0,0,0"/>
                  <o:lock v:ext="edit" verticies="t"/>
                </v:shape>
                <v:shape id="Freeform 162" o:spid="_x0000_s1078" style="position:absolute;left:6546;top:2645;width:146;height:159;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163" o:spid="_x0000_s1079" style="position:absolute;left:6724;top:2645;width:153;height:216;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164" o:spid="_x0000_s1080" style="position:absolute;left:6978;top:2645;width:159;height:216;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165" o:spid="_x0000_s1081" style="position:absolute;left:7150;top:2645;width:158;height:166;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166" o:spid="_x0000_s1082" style="position:absolute;left:7340;top:2645;width:140;height:166;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167" o:spid="_x0000_s1083" style="position:absolute;left:7518;top:2645;width:102;height:159;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168" o:spid="_x0000_s1084" style="position:absolute;left:7715;top:2645;width:152;height:216;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169" o:spid="_x0000_s1085" style="position:absolute;left:7905;top:2645;width:96;height:159;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170" o:spid="_x0000_s1086" style="position:absolute;left:8013;top:2645;width:153;height:166;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171" o:spid="_x0000_s1087" style="position:absolute;left:8197;top:2645;width:146;height:159;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172" o:spid="_x0000_s1088" style="position:absolute;left:8362;top:2601;width:96;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173" o:spid="_x0000_s1089" style="position:absolute;left:8559;top:2645;width:153;height:166;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174" o:spid="_x0000_s1090" style="position:absolute;left:8724;top:2645;width:159;height:159;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" path="m,l8,r4,7l17,r7,l16,12r9,13l18,25,12,17,7,25,,25,9,12,,xe" fillcolor="black" stroked="f">
                  <v:path arrowok="t" o:connecttype="custom" o:connectlocs="0,0;5080,0;7620,4445;10795,0;15240,0;10160,7620;15875,15875;11430,15875;7620,10795;4445,15875;0,15875;5715,7620;0,0" o:connectangles="0,0,0,0,0,0,0,0,0,0,0,0,0"/>
                </v:shape>
                <v:shape id="Freeform 175" o:spid="_x0000_s1091" style="position:absolute;left:8902;top:2645;width:159;height:216;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176" o:spid="_x0000_s1092" style="position:absolute;left:9080;top:2645;width:159;height:166;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177" o:spid="_x0000_s1093" style="position:absolute;left:9258;top:2645;width:101;height:159;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178" o:spid="_x0000_s1094" style="position:absolute;left:9378;top:2588;width:45;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" path="m7,9l,9,,34r7,l7,9xm,6r7,l7,,,,,6xe" fillcolor="black" stroked="f">
                  <v:path arrowok="t" o:connecttype="custom" o:connectlocs="4445,5715;0,5715;0,21590;4445,21590;4445,5715;0,3810;4445,3810;4445,0;0,0;0,3810" o:connectangles="0,0,0,0,0,0,0,0,0,0"/>
                  <o:lock v:ext="edit" verticies="t"/>
                </v:shape>
                <v:shape id="Freeform 179" o:spid="_x0000_s1095" style="position:absolute;left:9448;top:2645;width:159;height:166;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180" o:spid="_x0000_s1096" style="position:absolute;left:9632;top:2645;width:147;height:159;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181" o:spid="_x0000_s1097" style="position:absolute;left:9804;top:2645;width:159;height:166;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182" o:spid="_x0000_s1098" style="position:absolute;left:9975;top:2645;width:159;height:166;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99" type="#_x0000_t75" alt="No significant content" style="position:absolute;left:33986;width:27934;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">
                <v:imagedata r:id="rId2" o:title="No significant content"/>
                <v:path arrowok="t"/>
              </v:shape>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36A55693" wp14:editId="7FF70756">
              <wp:simplePos x="0" y="0"/>
              <wp:positionH relativeFrom="page">
                <wp:posOffset>720090</wp:posOffset>
              </wp:positionH>
              <wp:positionV relativeFrom="page">
                <wp:posOffset>1605915</wp:posOffset>
              </wp:positionV>
              <wp:extent cx="6120000" cy="0"/>
              <wp:effectExtent l="0" t="0" r="14605" b="19050"/>
              <wp:wrapNone/>
              <wp:docPr id="20" name="Straight Connector 20"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454F6"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42E16873" wp14:editId="5C70E781">
              <wp:simplePos x="0" y="0"/>
              <wp:positionH relativeFrom="page">
                <wp:posOffset>719455</wp:posOffset>
              </wp:positionH>
              <wp:positionV relativeFrom="page">
                <wp:posOffset>9956800</wp:posOffset>
              </wp:positionV>
              <wp:extent cx="6119495" cy="0"/>
              <wp:effectExtent l="0" t="0" r="14605" b="19050"/>
              <wp:wrapNone/>
              <wp:docPr id="61" name="Straight Connector 61"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F65824"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ECF496C"/>
    <w:multiLevelType w:val="hybridMultilevel"/>
    <w:tmpl w:val="A7EA6856"/>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12E76E1C"/>
    <w:multiLevelType w:val="multilevel"/>
    <w:tmpl w:val="CE54140A"/>
    <w:lvl w:ilvl="0">
      <w:start w:val="1"/>
      <w:numFmt w:val="decimal"/>
      <w:lvlText w:val="%1."/>
      <w:lvlJc w:val="left"/>
      <w:pPr>
        <w:ind w:left="360" w:hanging="360"/>
      </w:pPr>
    </w:lvl>
    <w:lvl w:ilvl="1">
      <w:start w:val="1"/>
      <w:numFmt w:val="lowerLetter"/>
      <w:lvlText w:val="%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A2320B"/>
    <w:multiLevelType w:val="hybridMultilevel"/>
    <w:tmpl w:val="EDBA8E86"/>
    <w:lvl w:ilvl="0" w:tplc="F802FE1A">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B562D7A"/>
    <w:multiLevelType w:val="hybridMultilevel"/>
    <w:tmpl w:val="D51C1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A3476C"/>
    <w:multiLevelType w:val="hybridMultilevel"/>
    <w:tmpl w:val="82603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43327F"/>
    <w:multiLevelType w:val="hybridMultilevel"/>
    <w:tmpl w:val="EDBA8E86"/>
    <w:lvl w:ilvl="0" w:tplc="F802FE1A">
      <w:start w:val="1"/>
      <w:numFmt w:val="decimal"/>
      <w:lvlText w:val="%1."/>
      <w:lvlJc w:val="left"/>
      <w:pPr>
        <w:ind w:left="783" w:hanging="360"/>
      </w:pPr>
      <w:rPr>
        <w:rFonts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8" w15:restartNumberingAfterBreak="0">
    <w:nsid w:val="3ACE3AC3"/>
    <w:multiLevelType w:val="hybridMultilevel"/>
    <w:tmpl w:val="19B0BC54"/>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3C541FAA"/>
    <w:multiLevelType w:val="multilevel"/>
    <w:tmpl w:val="0A8C00B8"/>
    <w:lvl w:ilvl="0">
      <w:start w:val="1"/>
      <w:numFmt w:val="decimal"/>
      <w:pStyle w:val="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11" w15:restartNumberingAfterBreak="0">
    <w:nsid w:val="3F304313"/>
    <w:multiLevelType w:val="hybridMultilevel"/>
    <w:tmpl w:val="FB52004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2"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4E3B6340"/>
    <w:multiLevelType w:val="hybridMultilevel"/>
    <w:tmpl w:val="96024A46"/>
    <w:lvl w:ilvl="0" w:tplc="DB9471D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15:restartNumberingAfterBreak="0">
    <w:nsid w:val="682B162A"/>
    <w:multiLevelType w:val="hybridMultilevel"/>
    <w:tmpl w:val="DB063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6" w15:restartNumberingAfterBreak="0">
    <w:nsid w:val="7798496B"/>
    <w:multiLevelType w:val="hybridMultilevel"/>
    <w:tmpl w:val="0462769C"/>
    <w:lvl w:ilvl="0" w:tplc="E132C6E2">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7312805">
    <w:abstractNumId w:val="0"/>
  </w:num>
  <w:num w:numId="2" w16cid:durableId="1832868232">
    <w:abstractNumId w:val="15"/>
  </w:num>
  <w:num w:numId="3" w16cid:durableId="550533122">
    <w:abstractNumId w:val="4"/>
  </w:num>
  <w:num w:numId="4" w16cid:durableId="1743521318">
    <w:abstractNumId w:val="12"/>
  </w:num>
  <w:num w:numId="5" w16cid:durableId="897515940">
    <w:abstractNumId w:val="10"/>
  </w:num>
  <w:num w:numId="6" w16cid:durableId="1985547325">
    <w:abstractNumId w:val="14"/>
  </w:num>
  <w:num w:numId="7" w16cid:durableId="874461713">
    <w:abstractNumId w:val="6"/>
  </w:num>
  <w:num w:numId="8" w16cid:durableId="466897671">
    <w:abstractNumId w:val="9"/>
  </w:num>
  <w:num w:numId="9" w16cid:durableId="296686843">
    <w:abstractNumId w:val="2"/>
  </w:num>
  <w:num w:numId="10" w16cid:durableId="42875024">
    <w:abstractNumId w:val="13"/>
  </w:num>
  <w:num w:numId="11" w16cid:durableId="1475638837">
    <w:abstractNumId w:val="8"/>
  </w:num>
  <w:num w:numId="12" w16cid:durableId="1407218260">
    <w:abstractNumId w:val="7"/>
  </w:num>
  <w:num w:numId="13" w16cid:durableId="710493124">
    <w:abstractNumId w:val="16"/>
  </w:num>
  <w:num w:numId="14" w16cid:durableId="1599292191">
    <w:abstractNumId w:val="11"/>
  </w:num>
  <w:num w:numId="15" w16cid:durableId="1295405046">
    <w:abstractNumId w:val="3"/>
  </w:num>
  <w:num w:numId="16" w16cid:durableId="1810895820">
    <w:abstractNumId w:val="1"/>
  </w:num>
  <w:num w:numId="17" w16cid:durableId="2814217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A84"/>
    <w:rsid w:val="00000555"/>
    <w:rsid w:val="00000A51"/>
    <w:rsid w:val="00004A79"/>
    <w:rsid w:val="00007DE9"/>
    <w:rsid w:val="00015AE4"/>
    <w:rsid w:val="000217E3"/>
    <w:rsid w:val="00025E39"/>
    <w:rsid w:val="0003018E"/>
    <w:rsid w:val="000320A9"/>
    <w:rsid w:val="00033BC3"/>
    <w:rsid w:val="0003616C"/>
    <w:rsid w:val="00037ED2"/>
    <w:rsid w:val="00044E09"/>
    <w:rsid w:val="0004784D"/>
    <w:rsid w:val="00053A00"/>
    <w:rsid w:val="000660EE"/>
    <w:rsid w:val="000814BB"/>
    <w:rsid w:val="000873DA"/>
    <w:rsid w:val="000B6C00"/>
    <w:rsid w:val="000C1F06"/>
    <w:rsid w:val="000C2BF2"/>
    <w:rsid w:val="000E64CD"/>
    <w:rsid w:val="000F1DD1"/>
    <w:rsid w:val="000F28B8"/>
    <w:rsid w:val="000F3766"/>
    <w:rsid w:val="000F5F5A"/>
    <w:rsid w:val="000F7C22"/>
    <w:rsid w:val="00106FC4"/>
    <w:rsid w:val="00111F0C"/>
    <w:rsid w:val="00123A5B"/>
    <w:rsid w:val="00135F9E"/>
    <w:rsid w:val="00145E2D"/>
    <w:rsid w:val="0016612C"/>
    <w:rsid w:val="001763D4"/>
    <w:rsid w:val="00181433"/>
    <w:rsid w:val="00181647"/>
    <w:rsid w:val="001834DD"/>
    <w:rsid w:val="0019614F"/>
    <w:rsid w:val="001C53CE"/>
    <w:rsid w:val="001C5D96"/>
    <w:rsid w:val="001C5DB2"/>
    <w:rsid w:val="001D341B"/>
    <w:rsid w:val="001D5F66"/>
    <w:rsid w:val="001E3D2B"/>
    <w:rsid w:val="001E66CE"/>
    <w:rsid w:val="001F02A8"/>
    <w:rsid w:val="00214BCA"/>
    <w:rsid w:val="00221DC2"/>
    <w:rsid w:val="00232770"/>
    <w:rsid w:val="00232A84"/>
    <w:rsid w:val="00244B48"/>
    <w:rsid w:val="002573D5"/>
    <w:rsid w:val="00264E26"/>
    <w:rsid w:val="00270C14"/>
    <w:rsid w:val="00276104"/>
    <w:rsid w:val="00280E74"/>
    <w:rsid w:val="00291819"/>
    <w:rsid w:val="00295E04"/>
    <w:rsid w:val="002A41E1"/>
    <w:rsid w:val="002B5FB0"/>
    <w:rsid w:val="002B6574"/>
    <w:rsid w:val="002B78B9"/>
    <w:rsid w:val="002C1885"/>
    <w:rsid w:val="002D4D48"/>
    <w:rsid w:val="002E21D2"/>
    <w:rsid w:val="002E5F17"/>
    <w:rsid w:val="002F363D"/>
    <w:rsid w:val="002F72F8"/>
    <w:rsid w:val="002F7D3C"/>
    <w:rsid w:val="0030192F"/>
    <w:rsid w:val="00305720"/>
    <w:rsid w:val="00305EA3"/>
    <w:rsid w:val="003101B0"/>
    <w:rsid w:val="003131AB"/>
    <w:rsid w:val="0031594D"/>
    <w:rsid w:val="003217BE"/>
    <w:rsid w:val="003252E3"/>
    <w:rsid w:val="00331DA6"/>
    <w:rsid w:val="00333279"/>
    <w:rsid w:val="00371787"/>
    <w:rsid w:val="00386291"/>
    <w:rsid w:val="0039065F"/>
    <w:rsid w:val="003A1FF9"/>
    <w:rsid w:val="003B2897"/>
    <w:rsid w:val="003C3D40"/>
    <w:rsid w:val="003D0647"/>
    <w:rsid w:val="003D1265"/>
    <w:rsid w:val="003D3B1D"/>
    <w:rsid w:val="003D5DBE"/>
    <w:rsid w:val="003E0D56"/>
    <w:rsid w:val="003F0CBD"/>
    <w:rsid w:val="00404841"/>
    <w:rsid w:val="00406649"/>
    <w:rsid w:val="00412059"/>
    <w:rsid w:val="004169CE"/>
    <w:rsid w:val="00425615"/>
    <w:rsid w:val="00425633"/>
    <w:rsid w:val="00431876"/>
    <w:rsid w:val="00431B01"/>
    <w:rsid w:val="00441E79"/>
    <w:rsid w:val="0044487B"/>
    <w:rsid w:val="00450486"/>
    <w:rsid w:val="00453FA2"/>
    <w:rsid w:val="004709E9"/>
    <w:rsid w:val="00472D58"/>
    <w:rsid w:val="00482889"/>
    <w:rsid w:val="00483A58"/>
    <w:rsid w:val="0048581C"/>
    <w:rsid w:val="0048690A"/>
    <w:rsid w:val="0049629E"/>
    <w:rsid w:val="004B5F40"/>
    <w:rsid w:val="004C52B9"/>
    <w:rsid w:val="004C7D16"/>
    <w:rsid w:val="004D700E"/>
    <w:rsid w:val="004D7F17"/>
    <w:rsid w:val="004E0670"/>
    <w:rsid w:val="004E4737"/>
    <w:rsid w:val="004E7F37"/>
    <w:rsid w:val="004F31BA"/>
    <w:rsid w:val="004F5A09"/>
    <w:rsid w:val="005036F5"/>
    <w:rsid w:val="0051299F"/>
    <w:rsid w:val="00513FFA"/>
    <w:rsid w:val="00514A16"/>
    <w:rsid w:val="00526B85"/>
    <w:rsid w:val="00527DBC"/>
    <w:rsid w:val="005306A1"/>
    <w:rsid w:val="00531450"/>
    <w:rsid w:val="00531C3A"/>
    <w:rsid w:val="00547D14"/>
    <w:rsid w:val="0057666E"/>
    <w:rsid w:val="0059000C"/>
    <w:rsid w:val="00593AA4"/>
    <w:rsid w:val="005A02A1"/>
    <w:rsid w:val="005B65F5"/>
    <w:rsid w:val="005B7095"/>
    <w:rsid w:val="005C23C7"/>
    <w:rsid w:val="005D5CBC"/>
    <w:rsid w:val="005D7A24"/>
    <w:rsid w:val="005E47B0"/>
    <w:rsid w:val="005E7FD0"/>
    <w:rsid w:val="00601008"/>
    <w:rsid w:val="006039F2"/>
    <w:rsid w:val="00616EBA"/>
    <w:rsid w:val="00621D71"/>
    <w:rsid w:val="00632C08"/>
    <w:rsid w:val="00654C42"/>
    <w:rsid w:val="00664410"/>
    <w:rsid w:val="0067074A"/>
    <w:rsid w:val="006718CA"/>
    <w:rsid w:val="00672994"/>
    <w:rsid w:val="00681142"/>
    <w:rsid w:val="006827DF"/>
    <w:rsid w:val="0068303E"/>
    <w:rsid w:val="006A592D"/>
    <w:rsid w:val="006C073B"/>
    <w:rsid w:val="006C15C5"/>
    <w:rsid w:val="006D3DAD"/>
    <w:rsid w:val="006F0D33"/>
    <w:rsid w:val="006F7B19"/>
    <w:rsid w:val="00733A95"/>
    <w:rsid w:val="00736A76"/>
    <w:rsid w:val="00736FCB"/>
    <w:rsid w:val="0074123E"/>
    <w:rsid w:val="0074195D"/>
    <w:rsid w:val="007462B5"/>
    <w:rsid w:val="007519A7"/>
    <w:rsid w:val="00752C6B"/>
    <w:rsid w:val="00753722"/>
    <w:rsid w:val="00760CE6"/>
    <w:rsid w:val="00762E8B"/>
    <w:rsid w:val="00763CC2"/>
    <w:rsid w:val="007719C9"/>
    <w:rsid w:val="00772718"/>
    <w:rsid w:val="007820D8"/>
    <w:rsid w:val="007A43A2"/>
    <w:rsid w:val="007D30A8"/>
    <w:rsid w:val="007D355C"/>
    <w:rsid w:val="007E2618"/>
    <w:rsid w:val="0081332E"/>
    <w:rsid w:val="00814FB1"/>
    <w:rsid w:val="00820F20"/>
    <w:rsid w:val="0082528A"/>
    <w:rsid w:val="00825754"/>
    <w:rsid w:val="00834A94"/>
    <w:rsid w:val="00835210"/>
    <w:rsid w:val="00837E11"/>
    <w:rsid w:val="00842084"/>
    <w:rsid w:val="00844C2D"/>
    <w:rsid w:val="00852717"/>
    <w:rsid w:val="00865CCC"/>
    <w:rsid w:val="008660EA"/>
    <w:rsid w:val="00870547"/>
    <w:rsid w:val="0087438E"/>
    <w:rsid w:val="00884668"/>
    <w:rsid w:val="00887602"/>
    <w:rsid w:val="008B2B46"/>
    <w:rsid w:val="008B5313"/>
    <w:rsid w:val="008C0CDF"/>
    <w:rsid w:val="008C5AEB"/>
    <w:rsid w:val="008C69F6"/>
    <w:rsid w:val="008D10D5"/>
    <w:rsid w:val="008E05BC"/>
    <w:rsid w:val="008E2119"/>
    <w:rsid w:val="008E576E"/>
    <w:rsid w:val="008E5E51"/>
    <w:rsid w:val="008F291E"/>
    <w:rsid w:val="008F3CCF"/>
    <w:rsid w:val="008F6087"/>
    <w:rsid w:val="008F783B"/>
    <w:rsid w:val="0090650B"/>
    <w:rsid w:val="00916C81"/>
    <w:rsid w:val="00921840"/>
    <w:rsid w:val="00922239"/>
    <w:rsid w:val="00927F76"/>
    <w:rsid w:val="00931130"/>
    <w:rsid w:val="00932C87"/>
    <w:rsid w:val="009331B4"/>
    <w:rsid w:val="009345F1"/>
    <w:rsid w:val="00934BD9"/>
    <w:rsid w:val="0093787D"/>
    <w:rsid w:val="00944BBB"/>
    <w:rsid w:val="00950CAF"/>
    <w:rsid w:val="009547B6"/>
    <w:rsid w:val="00961072"/>
    <w:rsid w:val="009648CA"/>
    <w:rsid w:val="009B3EF3"/>
    <w:rsid w:val="009C5E60"/>
    <w:rsid w:val="009E3A9C"/>
    <w:rsid w:val="009E6634"/>
    <w:rsid w:val="009E750F"/>
    <w:rsid w:val="00A04D96"/>
    <w:rsid w:val="00A0629B"/>
    <w:rsid w:val="00A14495"/>
    <w:rsid w:val="00A16BE1"/>
    <w:rsid w:val="00A267D0"/>
    <w:rsid w:val="00A432A6"/>
    <w:rsid w:val="00A454BF"/>
    <w:rsid w:val="00A52E3A"/>
    <w:rsid w:val="00A67863"/>
    <w:rsid w:val="00A814CB"/>
    <w:rsid w:val="00A90D1B"/>
    <w:rsid w:val="00AC2D23"/>
    <w:rsid w:val="00AC3E4E"/>
    <w:rsid w:val="00AF55F8"/>
    <w:rsid w:val="00AF56E6"/>
    <w:rsid w:val="00B07BAD"/>
    <w:rsid w:val="00B10ABA"/>
    <w:rsid w:val="00B41AF5"/>
    <w:rsid w:val="00B420D4"/>
    <w:rsid w:val="00B47D47"/>
    <w:rsid w:val="00B57910"/>
    <w:rsid w:val="00B756C3"/>
    <w:rsid w:val="00B938E9"/>
    <w:rsid w:val="00B952F6"/>
    <w:rsid w:val="00BA29F2"/>
    <w:rsid w:val="00BB09E3"/>
    <w:rsid w:val="00BB28D0"/>
    <w:rsid w:val="00BC093A"/>
    <w:rsid w:val="00BC4ACC"/>
    <w:rsid w:val="00BC4FCC"/>
    <w:rsid w:val="00BD02F8"/>
    <w:rsid w:val="00BE6913"/>
    <w:rsid w:val="00C217A8"/>
    <w:rsid w:val="00C4188F"/>
    <w:rsid w:val="00C558DF"/>
    <w:rsid w:val="00C71CA4"/>
    <w:rsid w:val="00C819A4"/>
    <w:rsid w:val="00C824AE"/>
    <w:rsid w:val="00C84EA8"/>
    <w:rsid w:val="00C87931"/>
    <w:rsid w:val="00C92998"/>
    <w:rsid w:val="00C92A8C"/>
    <w:rsid w:val="00C942A5"/>
    <w:rsid w:val="00C9432F"/>
    <w:rsid w:val="00CA51C1"/>
    <w:rsid w:val="00CA720A"/>
    <w:rsid w:val="00CB184F"/>
    <w:rsid w:val="00CC4740"/>
    <w:rsid w:val="00CC6016"/>
    <w:rsid w:val="00CC663E"/>
    <w:rsid w:val="00CD57A9"/>
    <w:rsid w:val="00CD5925"/>
    <w:rsid w:val="00CE46DC"/>
    <w:rsid w:val="00CE557A"/>
    <w:rsid w:val="00D031B2"/>
    <w:rsid w:val="00D1410C"/>
    <w:rsid w:val="00D17176"/>
    <w:rsid w:val="00D33E94"/>
    <w:rsid w:val="00D40D16"/>
    <w:rsid w:val="00D47E39"/>
    <w:rsid w:val="00D548F0"/>
    <w:rsid w:val="00D54B6D"/>
    <w:rsid w:val="00D57F79"/>
    <w:rsid w:val="00D61B65"/>
    <w:rsid w:val="00D61EE8"/>
    <w:rsid w:val="00D64FAC"/>
    <w:rsid w:val="00D65704"/>
    <w:rsid w:val="00D668F6"/>
    <w:rsid w:val="00D71C65"/>
    <w:rsid w:val="00D72D78"/>
    <w:rsid w:val="00D84875"/>
    <w:rsid w:val="00D904F0"/>
    <w:rsid w:val="00D91378"/>
    <w:rsid w:val="00D91B18"/>
    <w:rsid w:val="00DB11FA"/>
    <w:rsid w:val="00DC0747"/>
    <w:rsid w:val="00DC2647"/>
    <w:rsid w:val="00DC549A"/>
    <w:rsid w:val="00DD1408"/>
    <w:rsid w:val="00DD356D"/>
    <w:rsid w:val="00DD6735"/>
    <w:rsid w:val="00DE0391"/>
    <w:rsid w:val="00DE7237"/>
    <w:rsid w:val="00DF070A"/>
    <w:rsid w:val="00DF136A"/>
    <w:rsid w:val="00E002BE"/>
    <w:rsid w:val="00E02E73"/>
    <w:rsid w:val="00E0448C"/>
    <w:rsid w:val="00E13525"/>
    <w:rsid w:val="00E366DE"/>
    <w:rsid w:val="00E37929"/>
    <w:rsid w:val="00E47250"/>
    <w:rsid w:val="00E61535"/>
    <w:rsid w:val="00E84012"/>
    <w:rsid w:val="00E87464"/>
    <w:rsid w:val="00E9373C"/>
    <w:rsid w:val="00EA0724"/>
    <w:rsid w:val="00EA0BAA"/>
    <w:rsid w:val="00EA6251"/>
    <w:rsid w:val="00EB0ABA"/>
    <w:rsid w:val="00EB6414"/>
    <w:rsid w:val="00EB6891"/>
    <w:rsid w:val="00EE5747"/>
    <w:rsid w:val="00EF20FE"/>
    <w:rsid w:val="00EF2216"/>
    <w:rsid w:val="00EF3804"/>
    <w:rsid w:val="00EF5E05"/>
    <w:rsid w:val="00EF73C5"/>
    <w:rsid w:val="00F04D44"/>
    <w:rsid w:val="00F07EA6"/>
    <w:rsid w:val="00F227AF"/>
    <w:rsid w:val="00F27370"/>
    <w:rsid w:val="00F27C09"/>
    <w:rsid w:val="00F40B00"/>
    <w:rsid w:val="00F5341C"/>
    <w:rsid w:val="00F56954"/>
    <w:rsid w:val="00F5751C"/>
    <w:rsid w:val="00F66E5C"/>
    <w:rsid w:val="00F76944"/>
    <w:rsid w:val="00F76FCD"/>
    <w:rsid w:val="00F85AD6"/>
    <w:rsid w:val="00F91F46"/>
    <w:rsid w:val="00F93E2B"/>
    <w:rsid w:val="00F948AF"/>
    <w:rsid w:val="00F978F8"/>
    <w:rsid w:val="00FA5A7B"/>
    <w:rsid w:val="00FA5E41"/>
    <w:rsid w:val="00FB11B1"/>
    <w:rsid w:val="00FE00E8"/>
    <w:rsid w:val="00FF44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55BB45"/>
  <w15:docId w15:val="{35524E80-2BB6-437A-B81C-EAB16A0F5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70A"/>
    <w:pPr>
      <w:spacing w:after="200" w:line="276" w:lineRule="auto"/>
    </w:pPr>
    <w:rPr>
      <w:rFonts w:ascii="Calibri" w:hAnsi="Calibri" w:cstheme="minorBidi"/>
      <w:szCs w:val="22"/>
    </w:rPr>
  </w:style>
  <w:style w:type="paragraph" w:styleId="Heading1">
    <w:name w:val="heading 1"/>
    <w:next w:val="BodyText"/>
    <w:link w:val="Heading1Char"/>
    <w:uiPriority w:val="4"/>
    <w:qFormat/>
    <w:rsid w:val="00C71CA4"/>
    <w:pPr>
      <w:keepNext/>
      <w:keepLines/>
      <w:spacing w:before="24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48690A"/>
    <w:pPr>
      <w:keepNext/>
      <w:keepLines/>
      <w:spacing w:before="840" w:after="120" w:line="288" w:lineRule="atLeast"/>
      <w:outlineLvl w:val="1"/>
    </w:pPr>
    <w:rPr>
      <w:rFonts w:ascii="Georgia" w:eastAsiaTheme="majorEastAsia" w:hAnsi="Georgia" w:cstheme="majorBidi"/>
      <w:color w:val="CF0A2C" w:themeColor="accent1"/>
      <w:sz w:val="36"/>
      <w:szCs w:val="3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C71CA4"/>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48690A"/>
    <w:rPr>
      <w:rFonts w:ascii="Georgia" w:eastAsiaTheme="majorEastAsia" w:hAnsi="Georgia" w:cstheme="majorBidi"/>
      <w:color w:val="CF0A2C" w:themeColor="accent1"/>
      <w:sz w:val="36"/>
      <w:szCs w:val="3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paragraph" w:customStyle="1" w:styleId="numbered">
    <w:name w:val="numbered"/>
    <w:basedOn w:val="ListParagraph"/>
    <w:qFormat/>
    <w:rsid w:val="0044487B"/>
    <w:pPr>
      <w:keepNext/>
      <w:widowControl w:val="0"/>
      <w:numPr>
        <w:numId w:val="8"/>
      </w:numPr>
      <w:tabs>
        <w:tab w:val="num" w:pos="360"/>
      </w:tabs>
      <w:spacing w:after="240"/>
      <w:ind w:left="720" w:firstLine="0"/>
      <w:contextualSpacing w:val="0"/>
    </w:pPr>
  </w:style>
  <w:style w:type="paragraph" w:styleId="ListParagraph">
    <w:name w:val="List Paragraph"/>
    <w:basedOn w:val="Normal"/>
    <w:uiPriority w:val="99"/>
    <w:qFormat/>
    <w:rsid w:val="0044487B"/>
    <w:pPr>
      <w:ind w:left="720"/>
      <w:contextualSpacing/>
    </w:pPr>
  </w:style>
  <w:style w:type="character" w:styleId="CommentReference">
    <w:name w:val="annotation reference"/>
    <w:basedOn w:val="DefaultParagraphFont"/>
    <w:uiPriority w:val="99"/>
    <w:semiHidden/>
    <w:unhideWhenUsed/>
    <w:rsid w:val="007519A7"/>
    <w:rPr>
      <w:sz w:val="16"/>
      <w:szCs w:val="16"/>
    </w:rPr>
  </w:style>
  <w:style w:type="paragraph" w:styleId="CommentText">
    <w:name w:val="annotation text"/>
    <w:basedOn w:val="Normal"/>
    <w:link w:val="CommentTextChar"/>
    <w:uiPriority w:val="99"/>
    <w:semiHidden/>
    <w:unhideWhenUsed/>
    <w:rsid w:val="007519A7"/>
    <w:pPr>
      <w:spacing w:line="240" w:lineRule="auto"/>
    </w:pPr>
    <w:rPr>
      <w:szCs w:val="20"/>
    </w:rPr>
  </w:style>
  <w:style w:type="character" w:customStyle="1" w:styleId="CommentTextChar">
    <w:name w:val="Comment Text Char"/>
    <w:basedOn w:val="DefaultParagraphFont"/>
    <w:link w:val="CommentText"/>
    <w:uiPriority w:val="99"/>
    <w:semiHidden/>
    <w:rsid w:val="007519A7"/>
    <w:rPr>
      <w:rFonts w:ascii="Calibri" w:hAnsi="Calibri" w:cstheme="minorBidi"/>
    </w:rPr>
  </w:style>
  <w:style w:type="paragraph" w:styleId="CommentSubject">
    <w:name w:val="annotation subject"/>
    <w:basedOn w:val="CommentText"/>
    <w:next w:val="CommentText"/>
    <w:link w:val="CommentSubjectChar"/>
    <w:uiPriority w:val="99"/>
    <w:semiHidden/>
    <w:unhideWhenUsed/>
    <w:rsid w:val="007519A7"/>
    <w:rPr>
      <w:b/>
      <w:bCs/>
    </w:rPr>
  </w:style>
  <w:style w:type="character" w:customStyle="1" w:styleId="CommentSubjectChar">
    <w:name w:val="Comment Subject Char"/>
    <w:basedOn w:val="CommentTextChar"/>
    <w:link w:val="CommentSubject"/>
    <w:uiPriority w:val="99"/>
    <w:semiHidden/>
    <w:rsid w:val="007519A7"/>
    <w:rPr>
      <w:rFonts w:ascii="Calibri" w:hAnsi="Calibri" w:cstheme="minorBidi"/>
      <w:b/>
      <w:bCs/>
    </w:rPr>
  </w:style>
  <w:style w:type="character" w:styleId="FollowedHyperlink">
    <w:name w:val="FollowedHyperlink"/>
    <w:basedOn w:val="DefaultParagraphFont"/>
    <w:uiPriority w:val="99"/>
    <w:semiHidden/>
    <w:unhideWhenUsed/>
    <w:rsid w:val="00C943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communitygrants.gov.au/grant-agreement-contacts" TargetMode="Externa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communitygrants.gov.au/grant-recipient-portal/training-and-suppor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GRP.Helpdesk@communitygrants.gov.a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communitygrants.gov.au/grant-activity-contacts" TargetMode="Externa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mailto:GRP.Helpdesk@communitygrants.gov.au"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Community%20Grants%20Hub%20Templates\Fact%20sheet%20template%20-%20orange%20(Exter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2FFCA95777484E9A77227BB637E47A"/>
        <w:category>
          <w:name w:val="General"/>
          <w:gallery w:val="placeholder"/>
        </w:category>
        <w:types>
          <w:type w:val="bbPlcHdr"/>
        </w:types>
        <w:behaviors>
          <w:behavior w:val="content"/>
        </w:behaviors>
        <w:guid w:val="{227B5E78-E5D7-4CAD-915D-560167B5B7EB}"/>
      </w:docPartPr>
      <w:docPartBody>
        <w:p w:rsidR="006140A5" w:rsidRDefault="006140A5">
          <w:pPr>
            <w:pStyle w:val="F62FFCA95777484E9A77227BB637E47A"/>
          </w:pPr>
          <w:r>
            <w:t>[Title]</w:t>
          </w:r>
        </w:p>
      </w:docPartBody>
    </w:docPart>
    <w:docPart>
      <w:docPartPr>
        <w:name w:val="DCBA1F8AD990411295702AD161DCEEA1"/>
        <w:category>
          <w:name w:val="General"/>
          <w:gallery w:val="placeholder"/>
        </w:category>
        <w:types>
          <w:type w:val="bbPlcHdr"/>
        </w:types>
        <w:behaviors>
          <w:behavior w:val="content"/>
        </w:behaviors>
        <w:guid w:val="{39AE1FAD-026F-4807-9AB6-75C6505A1F39}"/>
      </w:docPartPr>
      <w:docPartBody>
        <w:p w:rsidR="006140A5" w:rsidRDefault="006140A5">
          <w:pPr>
            <w:pStyle w:val="DCBA1F8AD990411295702AD161DCEEA1"/>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0A5"/>
    <w:rsid w:val="00371787"/>
    <w:rsid w:val="004C52B9"/>
    <w:rsid w:val="006140A5"/>
    <w:rsid w:val="0074195D"/>
    <w:rsid w:val="0081332E"/>
    <w:rsid w:val="008C0CDF"/>
    <w:rsid w:val="009644FE"/>
    <w:rsid w:val="00AC6660"/>
    <w:rsid w:val="00BA29F2"/>
    <w:rsid w:val="00BB28D0"/>
    <w:rsid w:val="00C942A5"/>
    <w:rsid w:val="00D02130"/>
    <w:rsid w:val="00D17176"/>
    <w:rsid w:val="00EF20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2FFCA95777484E9A77227BB637E47A">
    <w:name w:val="F62FFCA95777484E9A77227BB637E47A"/>
  </w:style>
  <w:style w:type="paragraph" w:customStyle="1" w:styleId="DCBA1F8AD990411295702AD161DCEEA1">
    <w:name w:val="DCBA1F8AD990411295702AD161DCEE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A393ED-F60C-43D8-B843-990B722F9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template - orange (External)</Template>
  <TotalTime>1139</TotalTime>
  <Pages>11</Pages>
  <Words>791</Words>
  <Characters>4172</Characters>
  <Application>Microsoft Office Word</Application>
  <DocSecurity>0</DocSecurity>
  <Lines>120</Lines>
  <Paragraphs>80</Paragraphs>
  <ScaleCrop>false</ScaleCrop>
  <HeadingPairs>
    <vt:vector size="2" baseType="variant">
      <vt:variant>
        <vt:lpstr>Title</vt:lpstr>
      </vt:variant>
      <vt:variant>
        <vt:i4>1</vt:i4>
      </vt:variant>
    </vt:vector>
  </HeadingPairs>
  <TitlesOfParts>
    <vt:vector size="1" baseType="lpstr">
      <vt:lpstr>Reactivate and Inactivate Organisation Staff</vt:lpstr>
    </vt:vector>
  </TitlesOfParts>
  <Company>Community Grants Hub</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Reactivate and Inactivate Organisation Staff</dc:title>
  <dc:subject>Grant Recipient Portal Task Card</dc:subject>
  <cp:keywords>[SEC=OFFICIAL]</cp:keywords>
  <cp:revision>49</cp:revision>
  <cp:lastPrinted>2025-03-21T00:57:00Z</cp:lastPrinted>
  <dcterms:created xsi:type="dcterms:W3CDTF">2023-04-04T06:30:00Z</dcterms:created>
  <dcterms:modified xsi:type="dcterms:W3CDTF">2025-03-25T05:18:00Z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FC5039E8EB734350B190CAD62CF87551</vt:lpwstr>
  </property>
  <property fmtid="{D5CDD505-2E9C-101B-9397-08002B2CF9AE}" pid="9" name="PM_ProtectiveMarkingValue_Footer">
    <vt:lpwstr>OFFICIAL</vt:lpwstr>
  </property>
  <property fmtid="{D5CDD505-2E9C-101B-9397-08002B2CF9AE}" pid="10" name="PM_Originator_Hash_SHA1">
    <vt:lpwstr>89AA178AA5BE17FD93B0F4D11B751F0B9B7B6A78</vt:lpwstr>
  </property>
  <property fmtid="{D5CDD505-2E9C-101B-9397-08002B2CF9AE}" pid="11" name="PM_OriginationTimeStamp">
    <vt:lpwstr>2023-07-05T00:26:57Z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116FBB31BE1C63EF9F49A5E5A0B8DF0F</vt:lpwstr>
  </property>
  <property fmtid="{D5CDD505-2E9C-101B-9397-08002B2CF9AE}" pid="20" name="PM_Hash_Salt">
    <vt:lpwstr>325AF4ECE7024D09AFFEE6AA4FA71224</vt:lpwstr>
  </property>
  <property fmtid="{D5CDD505-2E9C-101B-9397-08002B2CF9AE}" pid="21" name="PM_Hash_SHA1">
    <vt:lpwstr>5B37A3E28151B89172E191A914AA7377E3717F6D</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73AC4EAD9CE44ABE0D3975CCC32C94FA28991B0DAEA075717C6B657D5C5BAB9F</vt:lpwstr>
  </property>
  <property fmtid="{D5CDD505-2E9C-101B-9397-08002B2CF9AE}" pid="26" name="PM_OriginatorDomainName_SHA256">
    <vt:lpwstr>E83A2A66C4061446A7E3732E8D44762184B6B377D962B96C83DC624302585857</vt:lpwstr>
  </property>
  <property fmtid="{D5CDD505-2E9C-101B-9397-08002B2CF9AE}" pid="27" name="PMHMAC">
    <vt:lpwstr>v=2022.1;a=SHA256;h=0E39F312DF944DC0AB11CF12F9C56F498828225109727EFAD0F90C190BF9E117</vt:lpwstr>
  </property>
  <property fmtid="{D5CDD505-2E9C-101B-9397-08002B2CF9AE}" pid="28" name="MSIP_Label_eb34d90b-fc41-464d-af60-f74d721d0790_SetDate">
    <vt:lpwstr>2023-07-05T00:26:57Z</vt:lpwstr>
  </property>
  <property fmtid="{D5CDD505-2E9C-101B-9397-08002B2CF9AE}" pid="29" name="MSIP_Label_eb34d90b-fc41-464d-af60-f74d721d0790_Name">
    <vt:lpwstr>OFFICIAL</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04fdfebf4cd4469bb8e3a41f8c7df3dc</vt:lpwstr>
  </property>
  <property fmtid="{D5CDD505-2E9C-101B-9397-08002B2CF9AE}" pid="35" name="PMUuid">
    <vt:lpwstr>v=2022.2;d=gov.au;g=46DD6D7C-8107-577B-BC6E-F348953B2E44</vt:lpwstr>
  </property>
</Properties>
</file>