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56"/>
          <w:szCs w:val="56"/>
        </w:r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0463721" w14:textId="638287C2" w:rsidR="001E3D2B" w:rsidRPr="00FA3695" w:rsidRDefault="00D97C12" w:rsidP="00FA3695">
          <w:pPr>
            <w:pStyle w:val="Heading1"/>
            <w:spacing w:before="360" w:after="120"/>
            <w:rPr>
              <w:sz w:val="56"/>
              <w:szCs w:val="56"/>
            </w:rPr>
          </w:pPr>
          <w:r w:rsidRPr="00FA3695">
            <w:rPr>
              <w:sz w:val="56"/>
              <w:szCs w:val="56"/>
            </w:rPr>
            <w:t xml:space="preserve">Add </w:t>
          </w:r>
          <w:r w:rsidR="0071421D" w:rsidRPr="00FA3695">
            <w:rPr>
              <w:sz w:val="56"/>
              <w:szCs w:val="56"/>
            </w:rPr>
            <w:t xml:space="preserve">Organisation </w:t>
          </w:r>
          <w:r w:rsidRPr="00FA3695">
            <w:rPr>
              <w:sz w:val="56"/>
              <w:szCs w:val="56"/>
            </w:rPr>
            <w:t>Staff</w:t>
          </w:r>
        </w:p>
      </w:sdtContent>
    </w:sdt>
    <w:sdt>
      <w:sdtPr>
        <w:rPr>
          <w:rStyle w:val="BodyTextChar"/>
        </w:r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rPr>
          <w:rStyle w:val="BodyTextChar"/>
        </w:rPr>
      </w:sdtEndPr>
      <w:sdtContent>
        <w:p w14:paraId="10BDBD9D" w14:textId="503E2F84" w:rsidR="00E47250" w:rsidRPr="00884A2F" w:rsidRDefault="00413775" w:rsidP="001B4670">
          <w:pPr>
            <w:pStyle w:val="Heading2"/>
            <w:rPr>
              <w:b/>
              <w:bCs/>
              <w:szCs w:val="24"/>
            </w:rPr>
          </w:pPr>
          <w:r w:rsidRPr="002D01F3">
            <w:rPr>
              <w:rStyle w:val="BodyTextChar"/>
            </w:rPr>
            <w:t xml:space="preserve">Grant Recipient Portal </w:t>
          </w:r>
          <w:r w:rsidR="00C63343" w:rsidRPr="002D01F3">
            <w:rPr>
              <w:rStyle w:val="BodyTextChar"/>
            </w:rPr>
            <w:t>Task Card</w:t>
          </w:r>
          <w:r w:rsidR="00884A2F" w:rsidRPr="002D01F3">
            <w:rPr>
              <w:rStyle w:val="BodyTextChar"/>
            </w:rPr>
            <w:br/>
            <w:t>________________________________________________________________________</w:t>
          </w:r>
        </w:p>
      </w:sdtContent>
    </w:sdt>
    <w:p w14:paraId="2FF005D8" w14:textId="14F3EBE7" w:rsidR="0016653C" w:rsidRDefault="0016653C" w:rsidP="00D802CC">
      <w:pPr>
        <w:pStyle w:val="BodyText"/>
        <w:spacing w:before="0"/>
      </w:pPr>
      <w:r w:rsidRPr="00D802CC">
        <w:rPr>
          <w:b/>
        </w:rPr>
        <w:t>Portal Access required</w:t>
      </w:r>
      <w:r w:rsidRPr="00D802CC">
        <w:t>: Administrator</w:t>
      </w:r>
      <w:r w:rsidR="00EB52BB" w:rsidRPr="00D802CC">
        <w:t xml:space="preserve"> </w:t>
      </w:r>
    </w:p>
    <w:p w14:paraId="47191429" w14:textId="16684846" w:rsidR="00413775" w:rsidRPr="00D97C12" w:rsidRDefault="00413775" w:rsidP="00D802CC">
      <w:pPr>
        <w:pStyle w:val="BodyText"/>
      </w:pPr>
      <w:r w:rsidRPr="00D97C12">
        <w:t>The Grant Recipient Portal (Portal) enables grant reci</w:t>
      </w:r>
      <w:r w:rsidR="00D97C12">
        <w:t>pients to add staff from their O</w:t>
      </w:r>
      <w:r w:rsidRPr="00D97C12">
        <w:t>rganisation to the Portal.</w:t>
      </w:r>
    </w:p>
    <w:p w14:paraId="710590D5" w14:textId="226C7B54" w:rsidR="00121719" w:rsidRPr="00D802CC" w:rsidRDefault="00413775" w:rsidP="00D802CC">
      <w:pPr>
        <w:pStyle w:val="BodyText"/>
        <w:rPr>
          <w:bCs/>
        </w:rPr>
      </w:pPr>
      <w:r w:rsidRPr="004617A4">
        <w:t>This task card d</w:t>
      </w:r>
      <w:r w:rsidR="00D97C12" w:rsidRPr="004617A4">
        <w:t>escribes the process of adding O</w:t>
      </w:r>
      <w:r w:rsidRPr="004617A4">
        <w:t>rganisation staff</w:t>
      </w:r>
      <w:r w:rsidR="00667207">
        <w:t xml:space="preserve"> as </w:t>
      </w:r>
      <w:r w:rsidR="00D97C12">
        <w:t>contacts</w:t>
      </w:r>
      <w:r w:rsidRPr="004617A4">
        <w:t xml:space="preserve"> to the Portal</w:t>
      </w:r>
      <w:r>
        <w:t xml:space="preserve"> including </w:t>
      </w:r>
      <w:r w:rsidR="001D3B1E">
        <w:t xml:space="preserve">system validations to </w:t>
      </w:r>
      <w:r>
        <w:t xml:space="preserve">assist with </w:t>
      </w:r>
      <w:r w:rsidR="001D3B1E">
        <w:t>reduc</w:t>
      </w:r>
      <w:r>
        <w:t>ing</w:t>
      </w:r>
      <w:r w:rsidR="001D3B1E">
        <w:t xml:space="preserve"> duplicate contacts from being added. </w:t>
      </w:r>
    </w:p>
    <w:p w14:paraId="1CCC2B56" w14:textId="77777777" w:rsidR="00121719" w:rsidRPr="00884A2F" w:rsidRDefault="00121719" w:rsidP="001B4670">
      <w:pPr>
        <w:pStyle w:val="Heading2"/>
        <w:rPr>
          <w:b/>
          <w:bCs/>
        </w:rPr>
      </w:pPr>
      <w:r w:rsidRPr="00884A2F">
        <w:t xml:space="preserve">Access levels for the Portal </w:t>
      </w:r>
    </w:p>
    <w:p w14:paraId="64A9C44F" w14:textId="77777777" w:rsidR="006668D7" w:rsidRDefault="006668D7" w:rsidP="006668D7">
      <w:pPr>
        <w:pStyle w:val="BodyText"/>
        <w:numPr>
          <w:ilvl w:val="0"/>
          <w:numId w:val="13"/>
        </w:numPr>
      </w:pPr>
      <w:r>
        <w:t xml:space="preserve">Organisation </w:t>
      </w:r>
      <w:r w:rsidRPr="0025229C">
        <w:rPr>
          <w:b/>
        </w:rPr>
        <w:t>Viewer</w:t>
      </w:r>
      <w:r>
        <w:t xml:space="preserve"> – The staff member can view various screens but will not be able to add details or make any changes</w:t>
      </w:r>
    </w:p>
    <w:p w14:paraId="6AFE8974" w14:textId="2069FFB2" w:rsidR="006668D7" w:rsidRDefault="006668D7" w:rsidP="00D802CC">
      <w:pPr>
        <w:pStyle w:val="BodyText"/>
        <w:numPr>
          <w:ilvl w:val="0"/>
          <w:numId w:val="13"/>
        </w:numPr>
      </w:pPr>
      <w:r>
        <w:t xml:space="preserve">Organisation </w:t>
      </w:r>
      <w:r w:rsidRPr="0025229C">
        <w:rPr>
          <w:b/>
        </w:rPr>
        <w:t>Editor</w:t>
      </w:r>
      <w:r>
        <w:t xml:space="preserve"> – The staff member can add details and make changes on selected available screens</w:t>
      </w:r>
    </w:p>
    <w:p w14:paraId="77256D50" w14:textId="096481FE" w:rsidR="00A7538D" w:rsidRDefault="00121719" w:rsidP="00D802CC">
      <w:pPr>
        <w:pStyle w:val="BodyText"/>
        <w:numPr>
          <w:ilvl w:val="0"/>
          <w:numId w:val="13"/>
        </w:numPr>
      </w:pPr>
      <w:r>
        <w:t xml:space="preserve">Organisation </w:t>
      </w:r>
      <w:r w:rsidRPr="00D802CC">
        <w:rPr>
          <w:b/>
        </w:rPr>
        <w:t>Administrator</w:t>
      </w:r>
      <w:r>
        <w:t xml:space="preserve"> (the highest </w:t>
      </w:r>
      <w:r w:rsidR="005D4018">
        <w:t>level of access</w:t>
      </w:r>
      <w:r>
        <w:t>) – The staff member can add details and make changes on all available screens</w:t>
      </w:r>
      <w:r w:rsidR="005D4018">
        <w:t>.</w:t>
      </w:r>
    </w:p>
    <w:p w14:paraId="29F22E4C" w14:textId="10726EE5" w:rsidR="00B87AAC" w:rsidRDefault="00B87AAC" w:rsidP="00D802CC">
      <w:pPr>
        <w:pStyle w:val="BodyText"/>
      </w:pPr>
      <w:r w:rsidRPr="005F65C8">
        <w:rPr>
          <w:b/>
        </w:rPr>
        <w:t>Note</w:t>
      </w:r>
      <w:r w:rsidRPr="00695DED">
        <w:t xml:space="preserve">: the access level of </w:t>
      </w:r>
      <w:r w:rsidRPr="00695DED">
        <w:rPr>
          <w:b/>
        </w:rPr>
        <w:t>No Access</w:t>
      </w:r>
      <w:r w:rsidRPr="00695DED">
        <w:t xml:space="preserve"> is to be used for staff members who do not require access to the Portal but need to be added as an </w:t>
      </w:r>
      <w:r w:rsidR="00695DED">
        <w:t>O</w:t>
      </w:r>
      <w:r w:rsidRPr="00695DED">
        <w:t>rganisation contact so they can be assigned to grant agreements or grant activities.</w:t>
      </w:r>
    </w:p>
    <w:p w14:paraId="3E83FCF8" w14:textId="0646D0F6" w:rsidR="00121719" w:rsidRDefault="00121719" w:rsidP="00D802CC">
      <w:pPr>
        <w:pStyle w:val="BodyText"/>
      </w:pPr>
      <w:r>
        <w:t>The below details the functionality for each access level:</w:t>
      </w:r>
    </w:p>
    <w:tbl>
      <w:tblPr>
        <w:tblStyle w:val="CGHTableBanded"/>
        <w:tblW w:w="0" w:type="auto"/>
        <w:tblLayout w:type="fixed"/>
        <w:tblLook w:val="04A0" w:firstRow="1" w:lastRow="0" w:firstColumn="1" w:lastColumn="0" w:noHBand="0" w:noVBand="1"/>
        <w:tblCaption w:val="Portal Functionality Summary Table"/>
        <w:tblDescription w:val="No Access are not able to view any of the functions listed in the table. Organisation Viewer are only able update personal profiles and view grant information. Organisation Editor are able to accept funding offers or variation (if set up as a signatory), submit finacial acquittals, submit activity work plan report, submit child saftey statements, update personal profiles and view grant information. Organisation Administrators are able to update bank accounts (certain information only), give staff access to the Portal, create and edit staff, edit organisation details and can accept funding offers or variation (if set up as a signatory) submit finacial acquittals, submit activity work plan report, submit child saftey statements, update personal profiles and view grant information."/>
      </w:tblPr>
      <w:tblGrid>
        <w:gridCol w:w="4248"/>
        <w:gridCol w:w="1701"/>
        <w:gridCol w:w="1559"/>
        <w:gridCol w:w="1701"/>
      </w:tblGrid>
      <w:tr w:rsidR="001B4670" w:rsidRPr="00A20160" w14:paraId="2441DBCA" w14:textId="77777777" w:rsidTr="00011DBD">
        <w:trPr>
          <w:cnfStyle w:val="100000000000" w:firstRow="1" w:lastRow="0" w:firstColumn="0" w:lastColumn="0" w:oddVBand="0" w:evenVBand="0" w:oddHBand="0" w:evenHBand="0" w:firstRowFirstColumn="0" w:firstRowLastColumn="0" w:lastRowFirstColumn="0" w:lastRowLastColumn="0"/>
          <w:trHeight w:val="673"/>
          <w:tblHeader/>
        </w:trPr>
        <w:tc>
          <w:tcPr>
            <w:tcW w:w="4248" w:type="dxa"/>
            <w:tcBorders>
              <w:top w:val="single" w:sz="4" w:space="0" w:color="auto"/>
              <w:left w:val="single" w:sz="4" w:space="0" w:color="auto"/>
              <w:bottom w:val="single" w:sz="4" w:space="0" w:color="auto"/>
              <w:right w:val="single" w:sz="4" w:space="0" w:color="auto"/>
            </w:tcBorders>
            <w:shd w:val="clear" w:color="auto" w:fill="9A0721" w:themeFill="accent1" w:themeFillShade="BF"/>
          </w:tcPr>
          <w:p w14:paraId="00798AB2" w14:textId="77777777" w:rsidR="001B4670" w:rsidRPr="00D802CC" w:rsidRDefault="001B4670" w:rsidP="00011DBD">
            <w:pPr>
              <w:spacing w:before="120"/>
              <w:jc w:val="center"/>
              <w:rPr>
                <w:rFonts w:asciiTheme="minorHAnsi" w:hAnsiTheme="minorHAnsi" w:cstheme="minorHAnsi"/>
                <w:b/>
                <w:sz w:val="22"/>
              </w:rPr>
            </w:pPr>
            <w:r w:rsidRPr="00D802CC">
              <w:rPr>
                <w:rFonts w:asciiTheme="minorHAnsi" w:hAnsiTheme="minorHAnsi" w:cstheme="minorHAnsi"/>
                <w:b/>
                <w:sz w:val="22"/>
              </w:rPr>
              <w:t>Portal Functionality</w:t>
            </w:r>
          </w:p>
        </w:tc>
        <w:tc>
          <w:tcPr>
            <w:tcW w:w="1701" w:type="dxa"/>
            <w:tcBorders>
              <w:top w:val="single" w:sz="4" w:space="0" w:color="auto"/>
              <w:left w:val="single" w:sz="4" w:space="0" w:color="auto"/>
              <w:bottom w:val="single" w:sz="4" w:space="0" w:color="auto"/>
              <w:right w:val="single" w:sz="4" w:space="0" w:color="auto"/>
            </w:tcBorders>
            <w:shd w:val="clear" w:color="auto" w:fill="9A0721" w:themeFill="accent1" w:themeFillShade="BF"/>
          </w:tcPr>
          <w:p w14:paraId="51CA73D4" w14:textId="77777777" w:rsidR="001B4670" w:rsidRPr="00121719" w:rsidRDefault="001B4670" w:rsidP="00011DBD">
            <w:pPr>
              <w:spacing w:before="120" w:after="120"/>
              <w:jc w:val="center"/>
              <w:rPr>
                <w:rFonts w:asciiTheme="minorHAnsi" w:hAnsiTheme="minorHAnsi" w:cstheme="minorHAnsi"/>
                <w:sz w:val="22"/>
              </w:rPr>
            </w:pPr>
            <w:r w:rsidRPr="00D802CC">
              <w:rPr>
                <w:rFonts w:asciiTheme="minorHAnsi" w:hAnsiTheme="minorHAnsi" w:cstheme="minorHAnsi"/>
                <w:sz w:val="22"/>
              </w:rPr>
              <w:t xml:space="preserve">Organisation </w:t>
            </w:r>
            <w:r w:rsidRPr="00D802CC">
              <w:rPr>
                <w:rFonts w:asciiTheme="minorHAnsi" w:hAnsiTheme="minorHAnsi" w:cstheme="minorHAnsi"/>
                <w:b/>
                <w:sz w:val="22"/>
              </w:rPr>
              <w:t>Viewer</w:t>
            </w:r>
          </w:p>
        </w:tc>
        <w:tc>
          <w:tcPr>
            <w:tcW w:w="1559" w:type="dxa"/>
            <w:tcBorders>
              <w:top w:val="single" w:sz="4" w:space="0" w:color="auto"/>
              <w:left w:val="single" w:sz="4" w:space="0" w:color="auto"/>
              <w:bottom w:val="single" w:sz="4" w:space="0" w:color="auto"/>
              <w:right w:val="single" w:sz="4" w:space="0" w:color="auto"/>
            </w:tcBorders>
            <w:shd w:val="clear" w:color="auto" w:fill="9A0721" w:themeFill="accent1" w:themeFillShade="BF"/>
          </w:tcPr>
          <w:p w14:paraId="5ECA6973" w14:textId="77777777" w:rsidR="001B4670" w:rsidRPr="00121719" w:rsidRDefault="001B4670" w:rsidP="00011DBD">
            <w:pPr>
              <w:spacing w:before="120" w:after="120"/>
              <w:jc w:val="center"/>
              <w:rPr>
                <w:rFonts w:asciiTheme="minorHAnsi" w:hAnsiTheme="minorHAnsi" w:cstheme="minorHAnsi"/>
                <w:sz w:val="22"/>
              </w:rPr>
            </w:pPr>
            <w:r w:rsidRPr="00D802CC">
              <w:rPr>
                <w:rFonts w:asciiTheme="minorHAnsi" w:hAnsiTheme="minorHAnsi" w:cstheme="minorHAnsi"/>
                <w:sz w:val="22"/>
              </w:rPr>
              <w:t xml:space="preserve">Organisation </w:t>
            </w:r>
            <w:r w:rsidRPr="00D802CC">
              <w:rPr>
                <w:rFonts w:asciiTheme="minorHAnsi" w:hAnsiTheme="minorHAnsi" w:cstheme="minorHAnsi"/>
                <w:b/>
                <w:sz w:val="22"/>
              </w:rPr>
              <w:t>Editor</w:t>
            </w:r>
          </w:p>
        </w:tc>
        <w:tc>
          <w:tcPr>
            <w:tcW w:w="1701" w:type="dxa"/>
            <w:tcBorders>
              <w:top w:val="single" w:sz="4" w:space="0" w:color="auto"/>
              <w:left w:val="single" w:sz="4" w:space="0" w:color="auto"/>
              <w:bottom w:val="single" w:sz="4" w:space="0" w:color="auto"/>
              <w:right w:val="single" w:sz="4" w:space="0" w:color="auto"/>
            </w:tcBorders>
            <w:shd w:val="clear" w:color="auto" w:fill="9A0721" w:themeFill="accent1" w:themeFillShade="BF"/>
          </w:tcPr>
          <w:p w14:paraId="163C597D" w14:textId="77777777" w:rsidR="001B4670" w:rsidRPr="00D802CC" w:rsidRDefault="001B4670" w:rsidP="00011DBD">
            <w:pPr>
              <w:spacing w:before="120" w:after="120"/>
              <w:jc w:val="center"/>
              <w:rPr>
                <w:rFonts w:asciiTheme="minorHAnsi" w:hAnsiTheme="minorHAnsi" w:cstheme="minorHAnsi"/>
                <w:sz w:val="22"/>
              </w:rPr>
            </w:pPr>
            <w:r w:rsidRPr="00D802CC">
              <w:rPr>
                <w:rFonts w:asciiTheme="minorHAnsi" w:hAnsiTheme="minorHAnsi" w:cstheme="minorHAnsi"/>
                <w:sz w:val="22"/>
              </w:rPr>
              <w:t xml:space="preserve">Organisation </w:t>
            </w:r>
            <w:r w:rsidRPr="00D802CC">
              <w:rPr>
                <w:rFonts w:asciiTheme="minorHAnsi" w:hAnsiTheme="minorHAnsi" w:cstheme="minorHAnsi"/>
                <w:b/>
                <w:sz w:val="22"/>
              </w:rPr>
              <w:t>Administrator</w:t>
            </w:r>
          </w:p>
        </w:tc>
      </w:tr>
      <w:tr w:rsidR="001B4670" w:rsidRPr="00A20160" w14:paraId="2D320AB0" w14:textId="77777777" w:rsidTr="00011DBD">
        <w:trPr>
          <w:cnfStyle w:val="000000100000" w:firstRow="0" w:lastRow="0" w:firstColumn="0" w:lastColumn="0" w:oddVBand="0" w:evenVBand="0" w:oddHBand="1" w:evenHBand="0" w:firstRowFirstColumn="0" w:firstRowLastColumn="0" w:lastRowFirstColumn="0" w:lastRowLastColumn="0"/>
        </w:trPr>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0D99A3E3" w14:textId="77777777" w:rsidR="001B4670" w:rsidRPr="00D802CC" w:rsidRDefault="001B4670" w:rsidP="00011DBD">
            <w:pPr>
              <w:spacing w:after="0"/>
              <w:rPr>
                <w:rFonts w:asciiTheme="minorHAnsi" w:hAnsiTheme="minorHAnsi" w:cstheme="minorHAnsi"/>
                <w:sz w:val="22"/>
              </w:rPr>
            </w:pPr>
            <w:r w:rsidRPr="00D802CC">
              <w:rPr>
                <w:rFonts w:asciiTheme="minorHAnsi" w:hAnsiTheme="minorHAnsi" w:cstheme="minorHAnsi"/>
                <w:sz w:val="22"/>
              </w:rPr>
              <w:t xml:space="preserve">Update Bank Accounts </w:t>
            </w:r>
          </w:p>
          <w:p w14:paraId="5A30E439" w14:textId="77777777" w:rsidR="001B4670" w:rsidRPr="00D802CC" w:rsidRDefault="001B4670" w:rsidP="00011DBD">
            <w:pPr>
              <w:spacing w:after="120"/>
              <w:rPr>
                <w:rFonts w:asciiTheme="minorHAnsi" w:hAnsiTheme="minorHAnsi" w:cstheme="minorHAnsi"/>
                <w:sz w:val="22"/>
              </w:rPr>
            </w:pPr>
            <w:r w:rsidRPr="00D802CC">
              <w:rPr>
                <w:rFonts w:asciiTheme="minorHAnsi" w:hAnsiTheme="minorHAnsi" w:cstheme="minorHAnsi"/>
                <w:sz w:val="22"/>
              </w:rPr>
              <w:t>(certain information only)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B057B8"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21EEBC"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D06150"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1B4670" w:rsidRPr="00A20160" w14:paraId="3CC2B44D" w14:textId="77777777" w:rsidTr="00011DBD">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73D0C67E" w14:textId="77777777" w:rsidR="001B4670" w:rsidRPr="00D802CC" w:rsidRDefault="001B4670" w:rsidP="00011DBD">
            <w:pPr>
              <w:spacing w:after="120"/>
              <w:rPr>
                <w:rFonts w:asciiTheme="minorHAnsi" w:hAnsiTheme="minorHAnsi" w:cstheme="minorHAnsi"/>
                <w:sz w:val="22"/>
              </w:rPr>
            </w:pPr>
            <w:r w:rsidRPr="00D802CC">
              <w:rPr>
                <w:rFonts w:asciiTheme="minorHAnsi" w:hAnsiTheme="minorHAnsi" w:cstheme="minorHAnsi"/>
                <w:sz w:val="22"/>
              </w:rPr>
              <w:t>Give staff access to the Portal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5BD7B2"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6E8E51"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56C4A5"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1B4670" w:rsidRPr="00A20160" w14:paraId="3279D57D" w14:textId="77777777" w:rsidTr="00011DBD">
        <w:trPr>
          <w:cnfStyle w:val="000000100000" w:firstRow="0" w:lastRow="0" w:firstColumn="0" w:lastColumn="0" w:oddVBand="0" w:evenVBand="0" w:oddHBand="1" w:evenHBand="0" w:firstRowFirstColumn="0" w:firstRowLastColumn="0" w:lastRowFirstColumn="0" w:lastRowLastColumn="0"/>
        </w:trPr>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148BB6F5" w14:textId="77777777" w:rsidR="001B4670" w:rsidRPr="00D802CC" w:rsidRDefault="001B4670" w:rsidP="00011DBD">
            <w:pPr>
              <w:spacing w:after="120"/>
              <w:rPr>
                <w:rFonts w:asciiTheme="minorHAnsi" w:hAnsiTheme="minorHAnsi" w:cstheme="minorHAnsi"/>
                <w:sz w:val="22"/>
              </w:rPr>
            </w:pPr>
            <w:r w:rsidRPr="00D802CC">
              <w:rPr>
                <w:rFonts w:asciiTheme="minorHAnsi" w:hAnsiTheme="minorHAnsi" w:cstheme="minorHAnsi"/>
                <w:sz w:val="22"/>
              </w:rPr>
              <w:t>Create / edit staff</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F68555"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265EDC9"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602509"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1B4670" w:rsidRPr="00A20160" w14:paraId="00055D03" w14:textId="77777777" w:rsidTr="00011DBD">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06FFE2C6" w14:textId="77777777" w:rsidR="001B4670" w:rsidRPr="00D802CC" w:rsidRDefault="001B4670" w:rsidP="00011DBD">
            <w:pPr>
              <w:spacing w:after="120"/>
              <w:rPr>
                <w:rFonts w:asciiTheme="minorHAnsi" w:hAnsiTheme="minorHAnsi" w:cstheme="minorHAnsi"/>
                <w:sz w:val="22"/>
              </w:rPr>
            </w:pPr>
            <w:r w:rsidRPr="00D802CC">
              <w:rPr>
                <w:rFonts w:asciiTheme="minorHAnsi" w:hAnsiTheme="minorHAnsi" w:cstheme="minorHAnsi"/>
                <w:sz w:val="22"/>
              </w:rPr>
              <w:t>Edit Organisation details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AB688C"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D6998D"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CD9622"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1B4670" w:rsidRPr="00A20160" w14:paraId="3A5D9B14" w14:textId="77777777" w:rsidTr="00011DBD">
        <w:trPr>
          <w:cnfStyle w:val="000000100000" w:firstRow="0" w:lastRow="0" w:firstColumn="0" w:lastColumn="0" w:oddVBand="0" w:evenVBand="0" w:oddHBand="1" w:evenHBand="0" w:firstRowFirstColumn="0" w:firstRowLastColumn="0" w:lastRowFirstColumn="0" w:lastRowLastColumn="0"/>
          <w:cantSplit/>
        </w:trPr>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68CDFA94" w14:textId="77777777" w:rsidR="001B4670" w:rsidRPr="00D802CC" w:rsidRDefault="001B4670" w:rsidP="00011DBD">
            <w:pPr>
              <w:spacing w:after="0"/>
              <w:rPr>
                <w:rFonts w:asciiTheme="minorHAnsi" w:hAnsiTheme="minorHAnsi" w:cstheme="minorHAnsi"/>
                <w:sz w:val="22"/>
              </w:rPr>
            </w:pPr>
            <w:r w:rsidRPr="00D802CC">
              <w:rPr>
                <w:rFonts w:asciiTheme="minorHAnsi" w:hAnsiTheme="minorHAnsi" w:cstheme="minorHAnsi"/>
                <w:sz w:val="22"/>
              </w:rPr>
              <w:t xml:space="preserve">Accept funding offers or variations </w:t>
            </w:r>
          </w:p>
          <w:p w14:paraId="4112EC57" w14:textId="77777777" w:rsidR="001B4670" w:rsidRPr="00D802CC" w:rsidRDefault="001B4670" w:rsidP="00011DBD">
            <w:pPr>
              <w:spacing w:after="120"/>
              <w:rPr>
                <w:rFonts w:asciiTheme="minorHAnsi" w:hAnsiTheme="minorHAnsi" w:cstheme="minorHAnsi"/>
                <w:sz w:val="22"/>
              </w:rPr>
            </w:pPr>
            <w:r w:rsidRPr="00D802CC">
              <w:rPr>
                <w:rFonts w:asciiTheme="minorHAnsi" w:hAnsiTheme="minorHAnsi" w:cstheme="minorHAnsi"/>
                <w:sz w:val="22"/>
              </w:rPr>
              <w:t>(if set up as a signatory)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18E84"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C50750" w14:textId="77777777" w:rsidR="001B4670" w:rsidRPr="00121719"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B66C17"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1B4670" w:rsidRPr="00A20160" w14:paraId="1E9D9FB8" w14:textId="77777777" w:rsidTr="00011DBD">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3413173F" w14:textId="77777777" w:rsidR="001B4670" w:rsidRPr="00D802CC" w:rsidRDefault="001B4670" w:rsidP="00011DBD">
            <w:pPr>
              <w:spacing w:after="120"/>
              <w:rPr>
                <w:rFonts w:asciiTheme="minorHAnsi" w:hAnsiTheme="minorHAnsi" w:cstheme="minorHAnsi"/>
                <w:sz w:val="22"/>
              </w:rPr>
            </w:pPr>
            <w:r w:rsidRPr="00D802CC">
              <w:rPr>
                <w:rFonts w:asciiTheme="minorHAnsi" w:hAnsiTheme="minorHAnsi" w:cstheme="minorHAnsi"/>
                <w:sz w:val="22"/>
              </w:rPr>
              <w:t>Submit Report</w:t>
            </w:r>
            <w:r>
              <w:rPr>
                <w:rFonts w:asciiTheme="minorHAnsi" w:hAnsiTheme="minorHAnsi" w:cstheme="minorHAnsi"/>
                <w:sz w:val="22"/>
              </w:rPr>
              <w:t>ing Obligations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6FA294"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BCE7AC"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109E81"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1B4670" w:rsidRPr="00A20160" w14:paraId="47861AD6" w14:textId="77777777" w:rsidTr="00011DBD">
        <w:trPr>
          <w:cnfStyle w:val="000000100000" w:firstRow="0" w:lastRow="0" w:firstColumn="0" w:lastColumn="0" w:oddVBand="0" w:evenVBand="0" w:oddHBand="1" w:evenHBand="0" w:firstRowFirstColumn="0" w:firstRowLastColumn="0" w:lastRowFirstColumn="0" w:lastRowLastColumn="0"/>
        </w:trPr>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20051C0E" w14:textId="77777777" w:rsidR="001B4670" w:rsidRPr="00D802CC" w:rsidRDefault="001B4670" w:rsidP="00011DBD">
            <w:pPr>
              <w:spacing w:after="120"/>
              <w:rPr>
                <w:rFonts w:asciiTheme="minorHAnsi" w:hAnsiTheme="minorHAnsi" w:cstheme="minorHAnsi"/>
                <w:sz w:val="22"/>
              </w:rPr>
            </w:pPr>
            <w:r w:rsidRPr="00D802CC">
              <w:rPr>
                <w:rFonts w:asciiTheme="minorHAnsi" w:hAnsiTheme="minorHAnsi" w:cstheme="minorHAnsi"/>
                <w:sz w:val="22"/>
              </w:rPr>
              <w:t>Update personal profile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120020" w14:textId="77777777" w:rsidR="001B4670" w:rsidRPr="005D4018"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9BD0EB" w14:textId="77777777" w:rsidR="001B4670" w:rsidRPr="005D4018"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AACCF8"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1B4670" w:rsidRPr="00A20160" w14:paraId="2A89AD85" w14:textId="77777777" w:rsidTr="00011DBD">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7EC06E49" w14:textId="77777777" w:rsidR="001B4670" w:rsidRPr="00D802CC" w:rsidRDefault="001B4670" w:rsidP="00011DBD">
            <w:pPr>
              <w:spacing w:after="120"/>
              <w:rPr>
                <w:rFonts w:asciiTheme="minorHAnsi" w:hAnsiTheme="minorHAnsi" w:cstheme="minorHAnsi"/>
                <w:sz w:val="22"/>
              </w:rPr>
            </w:pPr>
            <w:r w:rsidRPr="00D802CC">
              <w:rPr>
                <w:rFonts w:asciiTheme="minorHAnsi" w:hAnsiTheme="minorHAnsi" w:cstheme="minorHAnsi"/>
                <w:sz w:val="22"/>
              </w:rPr>
              <w:t>View grant information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53F1F6" w14:textId="77777777" w:rsidR="001B4670" w:rsidRPr="005D4018"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76458E" w14:textId="77777777" w:rsidR="001B4670" w:rsidRPr="005D4018"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57349A" w14:textId="77777777" w:rsidR="001B4670" w:rsidRPr="00D802CC" w:rsidRDefault="001B4670" w:rsidP="00011DBD">
            <w:pPr>
              <w:spacing w:after="120"/>
              <w:jc w:val="center"/>
              <w:rPr>
                <w:rFonts w:asciiTheme="minorHAnsi" w:hAnsiTheme="minorHAnsi" w:cstheme="minorHAnsi"/>
                <w:sz w:val="22"/>
              </w:rPr>
            </w:pPr>
            <w:r w:rsidRPr="00D802CC">
              <w:rPr>
                <w:rFonts w:asciiTheme="minorHAnsi" w:hAnsiTheme="minorHAnsi" w:cstheme="minorHAnsi"/>
                <w:sz w:val="22"/>
              </w:rPr>
              <w:t>Yes</w:t>
            </w:r>
          </w:p>
        </w:tc>
      </w:tr>
    </w:tbl>
    <w:p w14:paraId="46C64E95" w14:textId="7C834CF2" w:rsidR="00D03590" w:rsidRDefault="00D03590" w:rsidP="001B4670">
      <w:pPr>
        <w:pStyle w:val="Heading2"/>
        <w:rPr>
          <w:b/>
          <w:bCs/>
        </w:rPr>
      </w:pPr>
      <w:r w:rsidRPr="00FA3695">
        <w:lastRenderedPageBreak/>
        <w:t xml:space="preserve">Adding </w:t>
      </w:r>
      <w:r w:rsidR="00CC3C52" w:rsidRPr="00FA3695">
        <w:t>S</w:t>
      </w:r>
      <w:r w:rsidRPr="00FA3695">
        <w:t>taff in the Portal</w:t>
      </w:r>
    </w:p>
    <w:p w14:paraId="0DD312AF" w14:textId="77777777" w:rsidR="00A17E14" w:rsidRPr="00A17E14" w:rsidRDefault="00A17E14" w:rsidP="00A17E14">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A17E14">
        <w:rPr>
          <w:rFonts w:ascii="Arial" w:eastAsia="Times New Roman" w:hAnsi="Arial" w:cs="Arial"/>
          <w:bCs w:val="0"/>
          <w:color w:val="auto"/>
          <w:szCs w:val="22"/>
        </w:rPr>
        <w:t>Step 1</w:t>
      </w:r>
    </w:p>
    <w:p w14:paraId="2B515CC2" w14:textId="77777777" w:rsidR="00A17E14" w:rsidRDefault="00A17E14" w:rsidP="00A17E14">
      <w:pPr>
        <w:pStyle w:val="BodyText"/>
      </w:pPr>
      <w:r>
        <w:t xml:space="preserve">From the Home screen, select the </w:t>
      </w:r>
      <w:r w:rsidRPr="00E15997">
        <w:rPr>
          <w:b/>
        </w:rPr>
        <w:t xml:space="preserve">Organisation </w:t>
      </w:r>
      <w:r>
        <w:rPr>
          <w:b/>
        </w:rPr>
        <w:t xml:space="preserve">Profile </w:t>
      </w:r>
      <w:r w:rsidRPr="00B13DB5">
        <w:t>tile</w:t>
      </w:r>
      <w:r>
        <w:t xml:space="preserve">. Alternatively, </w:t>
      </w:r>
      <w:r w:rsidRPr="00CB2691">
        <w:t xml:space="preserve">select the </w:t>
      </w:r>
      <w:r w:rsidRPr="00CB2691">
        <w:rPr>
          <w:b/>
        </w:rPr>
        <w:t>Organisation Profile</w:t>
      </w:r>
      <w:r w:rsidRPr="00CB2691">
        <w:t xml:space="preserve"> link from the Navigation menu.</w:t>
      </w:r>
    </w:p>
    <w:p w14:paraId="642C2D4F" w14:textId="15EDC07A" w:rsidR="00017B8F" w:rsidRDefault="00A17E14" w:rsidP="00A17E14">
      <w:pPr>
        <w:pStyle w:val="BodyText"/>
      </w:pPr>
      <w:r w:rsidRPr="00CB2691">
        <w:rPr>
          <w:noProof/>
          <w:lang w:eastAsia="en-AU"/>
        </w:rPr>
        <w:drawing>
          <wp:inline distT="0" distB="0" distL="0" distR="0" wp14:anchorId="65018875" wp14:editId="06DCD5BC">
            <wp:extent cx="5260769" cy="3634178"/>
            <wp:effectExtent l="19050" t="19050" r="16510" b="23495"/>
            <wp:docPr id="76" name="Picture 76"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 title="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5955" cy="3686117"/>
                    </a:xfrm>
                    <a:prstGeom prst="rect">
                      <a:avLst/>
                    </a:prstGeom>
                    <a:ln w="9525">
                      <a:solidFill>
                        <a:schemeClr val="tx1"/>
                      </a:solidFill>
                    </a:ln>
                  </pic:spPr>
                </pic:pic>
              </a:graphicData>
            </a:graphic>
          </wp:inline>
        </w:drawing>
      </w:r>
    </w:p>
    <w:p w14:paraId="5CFDB9C6" w14:textId="77777777" w:rsidR="00017B8F" w:rsidRDefault="00017B8F">
      <w:pPr>
        <w:spacing w:after="0" w:line="240" w:lineRule="auto"/>
        <w:rPr>
          <w:rFonts w:asciiTheme="minorHAnsi" w:hAnsiTheme="minorHAnsi" w:cs="Times New Roman"/>
          <w:color w:val="000000" w:themeColor="text1"/>
          <w:sz w:val="22"/>
          <w:szCs w:val="20"/>
        </w:rPr>
      </w:pPr>
      <w:r>
        <w:br w:type="page"/>
      </w:r>
    </w:p>
    <w:p w14:paraId="0160B70B" w14:textId="1400A9DE" w:rsidR="00A17E14" w:rsidRPr="00A17E14" w:rsidRDefault="00A17E14" w:rsidP="00A17E14">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A17E14">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w:t>
      </w:r>
    </w:p>
    <w:p w14:paraId="0F1A1966" w14:textId="77777777" w:rsidR="00A17E14" w:rsidRDefault="00A17E14" w:rsidP="00A17E14">
      <w:pPr>
        <w:pStyle w:val="BodyText"/>
      </w:pPr>
      <w:r w:rsidRPr="00CB2691">
        <w:t xml:space="preserve">The Organisation Profile screen will display. Select </w:t>
      </w:r>
      <w:r>
        <w:rPr>
          <w:b/>
        </w:rPr>
        <w:t>Staff</w:t>
      </w:r>
      <w:r w:rsidRPr="00CB2691">
        <w:rPr>
          <w:b/>
        </w:rPr>
        <w:t xml:space="preserve"> </w:t>
      </w:r>
      <w:r>
        <w:t>from the Organisation p</w:t>
      </w:r>
      <w:r w:rsidRPr="00CB2691">
        <w:t xml:space="preserve">rofile menu to display </w:t>
      </w:r>
      <w:r>
        <w:t>the Organisation’s Staff screen</w:t>
      </w:r>
      <w:r w:rsidRPr="00CB2691">
        <w:t>.</w:t>
      </w:r>
    </w:p>
    <w:p w14:paraId="0FD46252" w14:textId="0B1C8020" w:rsidR="00A17E14" w:rsidRDefault="00A17E14" w:rsidP="00A17E14">
      <w:pPr>
        <w:pStyle w:val="BodyText"/>
      </w:pPr>
      <w:r>
        <w:rPr>
          <w:noProof/>
          <w:lang w:eastAsia="en-AU"/>
        </w:rPr>
        <w:drawing>
          <wp:inline distT="0" distB="0" distL="0" distR="0" wp14:anchorId="64416D95" wp14:editId="3D15DF18">
            <wp:extent cx="5311677" cy="2476005"/>
            <wp:effectExtent l="19050" t="19050" r="22860" b="19685"/>
            <wp:docPr id="34" name="Picture 34" descr="Screenshot of the Organisation details screen with the Staff button on the left hand side menu highlighted." title="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151" cy="2478091"/>
                    </a:xfrm>
                    <a:prstGeom prst="rect">
                      <a:avLst/>
                    </a:prstGeom>
                    <a:ln>
                      <a:solidFill>
                        <a:schemeClr val="tx1">
                          <a:lumMod val="50000"/>
                          <a:lumOff val="50000"/>
                        </a:schemeClr>
                      </a:solidFill>
                    </a:ln>
                  </pic:spPr>
                </pic:pic>
              </a:graphicData>
            </a:graphic>
          </wp:inline>
        </w:drawing>
      </w:r>
    </w:p>
    <w:p w14:paraId="11AF314C" w14:textId="50454288" w:rsidR="00A17E14" w:rsidRPr="00A17E14" w:rsidRDefault="00A17E14" w:rsidP="001B4670">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A17E14">
        <w:rPr>
          <w:rFonts w:ascii="Arial" w:eastAsia="Times New Roman" w:hAnsi="Arial" w:cs="Arial"/>
          <w:bCs w:val="0"/>
          <w:color w:val="auto"/>
          <w:szCs w:val="22"/>
        </w:rPr>
        <w:t xml:space="preserve">Step </w:t>
      </w:r>
      <w:r>
        <w:rPr>
          <w:rFonts w:ascii="Arial" w:eastAsia="Times New Roman" w:hAnsi="Arial" w:cs="Arial"/>
          <w:bCs w:val="0"/>
          <w:color w:val="auto"/>
          <w:szCs w:val="22"/>
        </w:rPr>
        <w:t>3</w:t>
      </w:r>
    </w:p>
    <w:p w14:paraId="5E77C7B5" w14:textId="77777777" w:rsidR="00A17E14" w:rsidRPr="00466645" w:rsidRDefault="00A17E14" w:rsidP="00A17E14">
      <w:pPr>
        <w:pStyle w:val="BodyText"/>
      </w:pPr>
      <w:r>
        <w:t>The Organisation’s Staff screen will display. This screen displays Active Staff for the organisation by default. The Staff</w:t>
      </w:r>
      <w:r w:rsidRPr="00466645">
        <w:t xml:space="preserve"> list can be filtered using the </w:t>
      </w:r>
      <w:r w:rsidRPr="00466645">
        <w:rPr>
          <w:b/>
        </w:rPr>
        <w:t xml:space="preserve">drop down </w:t>
      </w:r>
      <w:r w:rsidRPr="00466645">
        <w:t>menu</w:t>
      </w:r>
      <w:r w:rsidRPr="00466645">
        <w:rPr>
          <w:b/>
        </w:rPr>
        <w:t xml:space="preserve"> </w:t>
      </w:r>
      <w:r w:rsidRPr="00466645">
        <w:t>to</w:t>
      </w:r>
      <w:r w:rsidRPr="00466645">
        <w:rPr>
          <w:b/>
        </w:rPr>
        <w:t xml:space="preserve"> </w:t>
      </w:r>
      <w:r w:rsidRPr="00466645">
        <w:t>choose one of the following:</w:t>
      </w:r>
    </w:p>
    <w:p w14:paraId="343561D1" w14:textId="77777777" w:rsidR="00A17E14" w:rsidRPr="00466645" w:rsidRDefault="00A17E14" w:rsidP="00A17E14">
      <w:pPr>
        <w:pStyle w:val="BodyText"/>
        <w:numPr>
          <w:ilvl w:val="0"/>
          <w:numId w:val="11"/>
        </w:numPr>
      </w:pPr>
      <w:r>
        <w:t>Active Staff</w:t>
      </w:r>
    </w:p>
    <w:p w14:paraId="7EF65A73" w14:textId="77777777" w:rsidR="00A17E14" w:rsidRPr="00466645" w:rsidRDefault="00A17E14" w:rsidP="00A17E14">
      <w:pPr>
        <w:pStyle w:val="BodyText"/>
        <w:numPr>
          <w:ilvl w:val="0"/>
          <w:numId w:val="11"/>
        </w:numPr>
      </w:pPr>
      <w:r>
        <w:t>Inactive Staff</w:t>
      </w:r>
    </w:p>
    <w:p w14:paraId="4BF8F193" w14:textId="77777777" w:rsidR="00A17E14" w:rsidRPr="00466645" w:rsidRDefault="00A17E14" w:rsidP="00A17E14">
      <w:pPr>
        <w:pStyle w:val="BodyText"/>
        <w:numPr>
          <w:ilvl w:val="0"/>
          <w:numId w:val="11"/>
        </w:numPr>
      </w:pPr>
      <w:r>
        <w:t>All Staff</w:t>
      </w:r>
    </w:p>
    <w:p w14:paraId="285881B9" w14:textId="77777777" w:rsidR="00A17E14" w:rsidRDefault="00A17E14" w:rsidP="00A17E14">
      <w:pPr>
        <w:rPr>
          <w:rFonts w:asciiTheme="minorHAnsi" w:hAnsiTheme="minorHAnsi" w:cs="Times New Roman"/>
          <w:color w:val="000000" w:themeColor="text1"/>
          <w:sz w:val="22"/>
          <w:szCs w:val="20"/>
        </w:rPr>
      </w:pPr>
      <w:r w:rsidRPr="005F65C8">
        <w:rPr>
          <w:rFonts w:asciiTheme="minorHAnsi" w:hAnsiTheme="minorHAnsi" w:cs="Times New Roman"/>
          <w:b/>
          <w:color w:val="000000" w:themeColor="text1"/>
          <w:sz w:val="22"/>
          <w:szCs w:val="20"/>
        </w:rPr>
        <w:t>Note:</w:t>
      </w:r>
      <w:r>
        <w:rPr>
          <w:rFonts w:asciiTheme="minorHAnsi" w:hAnsiTheme="minorHAnsi" w:cs="Times New Roman"/>
          <w:color w:val="000000" w:themeColor="text1"/>
          <w:sz w:val="22"/>
          <w:szCs w:val="20"/>
        </w:rPr>
        <w:t xml:space="preserve"> </w:t>
      </w:r>
      <w:r w:rsidRPr="00386291">
        <w:rPr>
          <w:rFonts w:asciiTheme="minorHAnsi" w:hAnsiTheme="minorHAnsi" w:cs="Times New Roman"/>
          <w:color w:val="000000" w:themeColor="text1"/>
          <w:sz w:val="22"/>
          <w:szCs w:val="20"/>
        </w:rPr>
        <w:t xml:space="preserve">All staff records display a </w:t>
      </w:r>
      <w:r>
        <w:rPr>
          <w:rFonts w:asciiTheme="minorHAnsi" w:hAnsiTheme="minorHAnsi" w:cs="Times New Roman"/>
          <w:color w:val="000000" w:themeColor="text1"/>
          <w:sz w:val="22"/>
          <w:szCs w:val="20"/>
        </w:rPr>
        <w:t xml:space="preserve">unique </w:t>
      </w:r>
      <w:r w:rsidRPr="00386291">
        <w:rPr>
          <w:rFonts w:asciiTheme="minorHAnsi" w:hAnsiTheme="minorHAnsi" w:cs="Times New Roman"/>
          <w:color w:val="000000" w:themeColor="text1"/>
          <w:sz w:val="22"/>
          <w:szCs w:val="20"/>
        </w:rPr>
        <w:t>Contact ID</w:t>
      </w:r>
      <w:r>
        <w:rPr>
          <w:rFonts w:asciiTheme="minorHAnsi" w:hAnsiTheme="minorHAnsi" w:cs="Times New Roman"/>
          <w:color w:val="000000" w:themeColor="text1"/>
          <w:sz w:val="22"/>
          <w:szCs w:val="20"/>
        </w:rPr>
        <w:t xml:space="preserve">. </w:t>
      </w:r>
      <w:r w:rsidRPr="00386291">
        <w:rPr>
          <w:rFonts w:asciiTheme="minorHAnsi" w:hAnsiTheme="minorHAnsi" w:cs="Times New Roman"/>
          <w:color w:val="000000" w:themeColor="text1"/>
          <w:sz w:val="22"/>
          <w:szCs w:val="20"/>
        </w:rPr>
        <w:t xml:space="preserve"> </w:t>
      </w:r>
      <w:r w:rsidRPr="00F85AD6">
        <w:rPr>
          <w:rFonts w:asciiTheme="minorHAnsi" w:hAnsiTheme="minorHAnsi" w:cs="Times New Roman"/>
          <w:color w:val="000000" w:themeColor="text1"/>
          <w:sz w:val="22"/>
          <w:szCs w:val="20"/>
        </w:rPr>
        <w:t xml:space="preserve">This ID can be very helpful for identification purposes in various areas and assisting with duplicate contacts. </w:t>
      </w:r>
    </w:p>
    <w:p w14:paraId="66757092" w14:textId="77777777" w:rsidR="00A17E14" w:rsidRDefault="00A17E14" w:rsidP="00A17E14">
      <w:pPr>
        <w:rPr>
          <w:rFonts w:asciiTheme="minorHAnsi" w:hAnsiTheme="minorHAnsi" w:cs="Times New Roman"/>
          <w:b/>
          <w:color w:val="000000" w:themeColor="text1"/>
          <w:sz w:val="22"/>
          <w:szCs w:val="20"/>
        </w:rPr>
      </w:pPr>
      <w:r>
        <w:rPr>
          <w:rFonts w:asciiTheme="minorHAnsi" w:hAnsiTheme="minorHAnsi" w:cs="Times New Roman"/>
          <w:color w:val="000000" w:themeColor="text1"/>
          <w:sz w:val="22"/>
          <w:szCs w:val="20"/>
        </w:rPr>
        <w:t>You</w:t>
      </w:r>
      <w:r w:rsidRPr="00386291">
        <w:rPr>
          <w:rFonts w:asciiTheme="minorHAnsi" w:hAnsiTheme="minorHAnsi" w:cs="Times New Roman"/>
          <w:color w:val="000000" w:themeColor="text1"/>
          <w:sz w:val="22"/>
          <w:szCs w:val="20"/>
        </w:rPr>
        <w:t xml:space="preserve"> can view the </w:t>
      </w:r>
      <w:r w:rsidRPr="00BD4D38">
        <w:rPr>
          <w:rFonts w:asciiTheme="minorHAnsi" w:hAnsiTheme="minorHAnsi" w:cs="Times New Roman"/>
          <w:b/>
          <w:color w:val="000000" w:themeColor="text1"/>
          <w:sz w:val="22"/>
          <w:szCs w:val="20"/>
        </w:rPr>
        <w:t>Contact ID</w:t>
      </w:r>
      <w:r>
        <w:rPr>
          <w:rFonts w:asciiTheme="minorHAnsi" w:hAnsiTheme="minorHAnsi" w:cs="Times New Roman"/>
          <w:b/>
          <w:color w:val="000000" w:themeColor="text1"/>
          <w:sz w:val="22"/>
          <w:szCs w:val="20"/>
        </w:rPr>
        <w:t xml:space="preserve"> </w:t>
      </w:r>
      <w:r w:rsidRPr="00BD4D38">
        <w:rPr>
          <w:rFonts w:asciiTheme="minorHAnsi" w:hAnsiTheme="minorHAnsi" w:cs="Times New Roman"/>
          <w:color w:val="000000" w:themeColor="text1"/>
          <w:sz w:val="22"/>
          <w:szCs w:val="20"/>
        </w:rPr>
        <w:t>from the Staff screen</w:t>
      </w:r>
      <w:r>
        <w:rPr>
          <w:rFonts w:asciiTheme="minorHAnsi" w:hAnsiTheme="minorHAnsi" w:cs="Times New Roman"/>
          <w:b/>
          <w:color w:val="000000" w:themeColor="text1"/>
          <w:sz w:val="22"/>
          <w:szCs w:val="20"/>
        </w:rPr>
        <w:t>.</w:t>
      </w:r>
    </w:p>
    <w:p w14:paraId="238EA834" w14:textId="5C2F8014" w:rsidR="00A17E14" w:rsidRDefault="00A17E14" w:rsidP="00A17E14">
      <w:pPr>
        <w:pStyle w:val="BodyText"/>
      </w:pPr>
      <w:r>
        <w:rPr>
          <w:noProof/>
          <w:lang w:eastAsia="en-AU"/>
        </w:rPr>
        <w:lastRenderedPageBreak/>
        <w:drawing>
          <wp:inline distT="0" distB="0" distL="0" distR="0" wp14:anchorId="54A34788" wp14:editId="16FBFD42">
            <wp:extent cx="5416542" cy="2553004"/>
            <wp:effectExtent l="19050" t="19050" r="13335" b="19050"/>
            <wp:docPr id="172" name="Picture 172" descr="Screenshot of the Organisation details &gt; Staff screen with the Contact ID colum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7461" cy="2553437"/>
                    </a:xfrm>
                    <a:prstGeom prst="rect">
                      <a:avLst/>
                    </a:prstGeom>
                    <a:ln>
                      <a:solidFill>
                        <a:schemeClr val="tx1">
                          <a:lumMod val="50000"/>
                          <a:lumOff val="50000"/>
                        </a:schemeClr>
                      </a:solidFill>
                    </a:ln>
                  </pic:spPr>
                </pic:pic>
              </a:graphicData>
            </a:graphic>
          </wp:inline>
        </w:drawing>
      </w:r>
    </w:p>
    <w:p w14:paraId="4532E859" w14:textId="57CC0F1B" w:rsidR="00A17E14" w:rsidRPr="00A17E14" w:rsidRDefault="00A17E14" w:rsidP="001B4670">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A17E14">
        <w:rPr>
          <w:rFonts w:ascii="Arial" w:eastAsia="Times New Roman" w:hAnsi="Arial" w:cs="Arial"/>
          <w:bCs w:val="0"/>
          <w:color w:val="auto"/>
          <w:szCs w:val="22"/>
        </w:rPr>
        <w:t xml:space="preserve">Step </w:t>
      </w:r>
      <w:r>
        <w:rPr>
          <w:rFonts w:ascii="Arial" w:eastAsia="Times New Roman" w:hAnsi="Arial" w:cs="Arial"/>
          <w:bCs w:val="0"/>
          <w:color w:val="auto"/>
          <w:szCs w:val="22"/>
        </w:rPr>
        <w:t>4</w:t>
      </w:r>
    </w:p>
    <w:p w14:paraId="05B3F52D" w14:textId="77777777" w:rsidR="00A17E14" w:rsidRPr="00037ED2" w:rsidRDefault="00A17E14" w:rsidP="00A17E14">
      <w:pPr>
        <w:pStyle w:val="BodyText"/>
      </w:pPr>
      <w:r w:rsidRPr="00037ED2">
        <w:t xml:space="preserve">To add a new staff member </w:t>
      </w:r>
      <w:r>
        <w:t>select</w:t>
      </w:r>
      <w:r w:rsidRPr="00037ED2">
        <w:t xml:space="preserve"> </w:t>
      </w:r>
      <w:r w:rsidRPr="00E15997">
        <w:rPr>
          <w:b/>
        </w:rPr>
        <w:t>Add staff</w:t>
      </w:r>
      <w:r w:rsidRPr="00037ED2">
        <w:t>.</w:t>
      </w:r>
    </w:p>
    <w:p w14:paraId="550BF6BF" w14:textId="6F102C16" w:rsidR="00017B8F" w:rsidRDefault="00A17E14" w:rsidP="00A17E14">
      <w:pPr>
        <w:pStyle w:val="BodyText"/>
      </w:pPr>
      <w:r>
        <w:rPr>
          <w:noProof/>
          <w:lang w:eastAsia="en-AU"/>
        </w:rPr>
        <w:drawing>
          <wp:inline distT="0" distB="0" distL="0" distR="0" wp14:anchorId="7403E7C5" wp14:editId="54DF76E9">
            <wp:extent cx="5640019" cy="2658246"/>
            <wp:effectExtent l="19050" t="19050" r="18415" b="27940"/>
            <wp:docPr id="170" name="Picture 170" descr="Screenshot of the Organisation details &gt; Staff screen with the Add staff butto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5102" cy="2660641"/>
                    </a:xfrm>
                    <a:prstGeom prst="rect">
                      <a:avLst/>
                    </a:prstGeom>
                    <a:ln>
                      <a:solidFill>
                        <a:schemeClr val="tx1">
                          <a:lumMod val="50000"/>
                          <a:lumOff val="50000"/>
                        </a:schemeClr>
                      </a:solidFill>
                    </a:ln>
                  </pic:spPr>
                </pic:pic>
              </a:graphicData>
            </a:graphic>
          </wp:inline>
        </w:drawing>
      </w:r>
    </w:p>
    <w:p w14:paraId="5A782D12" w14:textId="77777777" w:rsidR="00017B8F" w:rsidRDefault="00017B8F">
      <w:pPr>
        <w:spacing w:after="0" w:line="240" w:lineRule="auto"/>
        <w:rPr>
          <w:rFonts w:asciiTheme="minorHAnsi" w:hAnsiTheme="minorHAnsi" w:cs="Times New Roman"/>
          <w:color w:val="000000" w:themeColor="text1"/>
          <w:sz w:val="22"/>
          <w:szCs w:val="20"/>
        </w:rPr>
      </w:pPr>
      <w:r>
        <w:br w:type="page"/>
      </w:r>
    </w:p>
    <w:p w14:paraId="7E0530A9" w14:textId="3E99D9B1" w:rsidR="00A17E14" w:rsidRPr="00A17E14" w:rsidRDefault="00A17E14" w:rsidP="00A17E14">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A17E14">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5</w:t>
      </w:r>
    </w:p>
    <w:p w14:paraId="45D1011C" w14:textId="77777777" w:rsidR="00A17E14" w:rsidRDefault="00A17E14" w:rsidP="00A17E14">
      <w:pPr>
        <w:pStyle w:val="BodyText"/>
      </w:pPr>
      <w:r w:rsidRPr="006B659F">
        <w:t xml:space="preserve">The </w:t>
      </w:r>
      <w:r>
        <w:t xml:space="preserve">Add staff details </w:t>
      </w:r>
      <w:r w:rsidRPr="006B659F">
        <w:t xml:space="preserve">screen will </w:t>
      </w:r>
      <w:r>
        <w:t>display</w:t>
      </w:r>
      <w:r w:rsidRPr="006B659F">
        <w:t xml:space="preserve">. </w:t>
      </w:r>
    </w:p>
    <w:p w14:paraId="7E246B2E" w14:textId="77777777" w:rsidR="00A17E14" w:rsidRDefault="00A17E14" w:rsidP="00A17E14">
      <w:pPr>
        <w:pStyle w:val="BodyText"/>
      </w:pPr>
      <w:r w:rsidRPr="006B659F">
        <w:t xml:space="preserve">Enter the staff member’s details </w:t>
      </w:r>
      <w:r>
        <w:t xml:space="preserve">in the required fields including the Portal </w:t>
      </w:r>
      <w:r w:rsidRPr="006B659F">
        <w:t xml:space="preserve">system access </w:t>
      </w:r>
      <w:r>
        <w:t xml:space="preserve">level </w:t>
      </w:r>
      <w:r w:rsidRPr="006B659F">
        <w:t>required.</w:t>
      </w:r>
      <w:r>
        <w:t xml:space="preserve"> </w:t>
      </w:r>
      <w:r w:rsidRPr="006627C3">
        <w:t>Mandatory fields are marked with a red asterisk</w:t>
      </w:r>
      <w:r>
        <w:t>.</w:t>
      </w:r>
    </w:p>
    <w:p w14:paraId="48A9EB0E" w14:textId="5AAD0EBD" w:rsidR="00A17E14" w:rsidRDefault="00A17E14" w:rsidP="00A17E14">
      <w:pPr>
        <w:pStyle w:val="BodyText"/>
      </w:pPr>
      <w:r>
        <w:rPr>
          <w:noProof/>
          <w:lang w:eastAsia="en-AU"/>
        </w:rPr>
        <w:drawing>
          <wp:inline distT="0" distB="0" distL="0" distR="0" wp14:anchorId="28293623" wp14:editId="500E9669">
            <wp:extent cx="5522039" cy="2880765"/>
            <wp:effectExtent l="19050" t="19050" r="21590" b="15240"/>
            <wp:docPr id="83" name="Picture 83" descr="Screenshot of the Organisation details &gt; Staff &gt; Add staff details screen." title="Organisation details &gt; Staff &gt; Add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0342" cy="2885097"/>
                    </a:xfrm>
                    <a:prstGeom prst="rect">
                      <a:avLst/>
                    </a:prstGeom>
                    <a:ln>
                      <a:solidFill>
                        <a:schemeClr val="tx1">
                          <a:lumMod val="50000"/>
                          <a:lumOff val="50000"/>
                        </a:schemeClr>
                      </a:solidFill>
                    </a:ln>
                  </pic:spPr>
                </pic:pic>
              </a:graphicData>
            </a:graphic>
          </wp:inline>
        </w:drawing>
      </w:r>
    </w:p>
    <w:p w14:paraId="0D9CECDF" w14:textId="70055341" w:rsidR="00A17E14" w:rsidRPr="00A17E14" w:rsidRDefault="00A17E14" w:rsidP="001B4670">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A17E14">
        <w:rPr>
          <w:rFonts w:ascii="Arial" w:eastAsia="Times New Roman" w:hAnsi="Arial" w:cs="Arial"/>
          <w:bCs w:val="0"/>
          <w:color w:val="auto"/>
          <w:szCs w:val="22"/>
        </w:rPr>
        <w:t xml:space="preserve">Step </w:t>
      </w:r>
      <w:r>
        <w:rPr>
          <w:rFonts w:ascii="Arial" w:eastAsia="Times New Roman" w:hAnsi="Arial" w:cs="Arial"/>
          <w:bCs w:val="0"/>
          <w:color w:val="auto"/>
          <w:szCs w:val="22"/>
        </w:rPr>
        <w:t>6</w:t>
      </w:r>
    </w:p>
    <w:p w14:paraId="6921C380" w14:textId="77777777" w:rsidR="00A17E14" w:rsidRDefault="00A17E14" w:rsidP="00A17E14">
      <w:pPr>
        <w:pStyle w:val="BodyText"/>
      </w:pPr>
      <w:r>
        <w:t xml:space="preserve">Select </w:t>
      </w:r>
      <w:r w:rsidRPr="00E15997">
        <w:rPr>
          <w:b/>
        </w:rPr>
        <w:t xml:space="preserve">Save and </w:t>
      </w:r>
      <w:r>
        <w:rPr>
          <w:b/>
        </w:rPr>
        <w:t>r</w:t>
      </w:r>
      <w:r w:rsidRPr="00E15997">
        <w:rPr>
          <w:b/>
        </w:rPr>
        <w:t>eturn</w:t>
      </w:r>
      <w:r>
        <w:t xml:space="preserve"> when complete. </w:t>
      </w:r>
    </w:p>
    <w:p w14:paraId="2F9BF998" w14:textId="423B41C2" w:rsidR="00A17E14" w:rsidRDefault="00A17E14" w:rsidP="00A17E14">
      <w:pPr>
        <w:pStyle w:val="BodyText"/>
      </w:pPr>
      <w:r>
        <w:rPr>
          <w:noProof/>
          <w:lang w:eastAsia="en-AU"/>
        </w:rPr>
        <w:drawing>
          <wp:inline distT="0" distB="0" distL="0" distR="0" wp14:anchorId="2E4028F1" wp14:editId="6E6F6324">
            <wp:extent cx="5643565" cy="3040083"/>
            <wp:effectExtent l="19050" t="19050" r="14605" b="27305"/>
            <wp:docPr id="171" name="Picture 171" descr="Screenshot of the Organisation details &gt; Staff &gt; Add staff details screen with the Save and return button highlighted." title="Organisation details &gt; Staff &gt; Add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6328" cy="3041571"/>
                    </a:xfrm>
                    <a:prstGeom prst="rect">
                      <a:avLst/>
                    </a:prstGeom>
                    <a:ln>
                      <a:solidFill>
                        <a:schemeClr val="tx1">
                          <a:lumMod val="50000"/>
                          <a:lumOff val="50000"/>
                        </a:schemeClr>
                      </a:solidFill>
                    </a:ln>
                  </pic:spPr>
                </pic:pic>
              </a:graphicData>
            </a:graphic>
          </wp:inline>
        </w:drawing>
      </w:r>
    </w:p>
    <w:p w14:paraId="78FCE8E3" w14:textId="43CF8C51" w:rsidR="00A17E14" w:rsidRPr="00A17E14" w:rsidRDefault="00A17E14" w:rsidP="00A17E14">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A17E14">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7</w:t>
      </w:r>
    </w:p>
    <w:p w14:paraId="1AD76C71" w14:textId="77777777" w:rsidR="00A17E14" w:rsidRDefault="00A17E14" w:rsidP="00A17E14">
      <w:pPr>
        <w:pStyle w:val="BodyText"/>
      </w:pPr>
      <w:r>
        <w:t xml:space="preserve">If the change is successful, a message will temporarily display on screen confirming the staff member was successfully added as a contact for your Organisation. The added contact will now be listed on the Staff screen under the Organisation Profile. </w:t>
      </w:r>
    </w:p>
    <w:p w14:paraId="5567E14C" w14:textId="77777777" w:rsidR="00A17E14" w:rsidRDefault="00A17E14" w:rsidP="00A17E14">
      <w:pPr>
        <w:pStyle w:val="BodyText"/>
      </w:pPr>
      <w:r>
        <w:rPr>
          <w:noProof/>
          <w:lang w:eastAsia="en-AU"/>
        </w:rPr>
        <w:drawing>
          <wp:inline distT="0" distB="0" distL="0" distR="0" wp14:anchorId="40C7B22F" wp14:editId="480B926F">
            <wp:extent cx="2571429" cy="466667"/>
            <wp:effectExtent l="0" t="0" r="635" b="0"/>
            <wp:docPr id="164" name="Picture 164" title="Staff member successfully add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429" cy="466667"/>
                    </a:xfrm>
                    <a:prstGeom prst="rect">
                      <a:avLst/>
                    </a:prstGeom>
                  </pic:spPr>
                </pic:pic>
              </a:graphicData>
            </a:graphic>
          </wp:inline>
        </w:drawing>
      </w:r>
    </w:p>
    <w:p w14:paraId="0D3B0DEF" w14:textId="77777777" w:rsidR="00A17E14" w:rsidRDefault="00A17E14" w:rsidP="00A17E14">
      <w:pPr>
        <w:pStyle w:val="BodyText"/>
      </w:pPr>
      <w:r>
        <w:t>Your Staff member has now been added as a contact.</w:t>
      </w:r>
    </w:p>
    <w:p w14:paraId="2D923DD3" w14:textId="77777777" w:rsidR="00A17E14" w:rsidRDefault="00A17E14" w:rsidP="00A17E14">
      <w:pPr>
        <w:pStyle w:val="BodyText"/>
      </w:pPr>
      <w:r>
        <w:rPr>
          <w:noProof/>
          <w:lang w:eastAsia="en-AU"/>
        </w:rPr>
        <w:drawing>
          <wp:inline distT="0" distB="0" distL="0" distR="0" wp14:anchorId="7EFD9299" wp14:editId="60EDF576">
            <wp:extent cx="5691116" cy="3160758"/>
            <wp:effectExtent l="19050" t="19050" r="24130" b="20955"/>
            <wp:docPr id="165" name="Picture 165" descr="Screenshot of the Organisation details &gt; Staff screen showing the new contact has been add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013" cy="3162922"/>
                    </a:xfrm>
                    <a:prstGeom prst="rect">
                      <a:avLst/>
                    </a:prstGeom>
                    <a:ln>
                      <a:solidFill>
                        <a:schemeClr val="tx1">
                          <a:lumMod val="50000"/>
                          <a:lumOff val="50000"/>
                        </a:schemeClr>
                      </a:solidFill>
                    </a:ln>
                  </pic:spPr>
                </pic:pic>
              </a:graphicData>
            </a:graphic>
          </wp:inline>
        </w:drawing>
      </w:r>
    </w:p>
    <w:p w14:paraId="5E5AA3BD" w14:textId="77777777" w:rsidR="00A17E14" w:rsidRDefault="00A17E14" w:rsidP="00A17E14">
      <w:pPr>
        <w:pStyle w:val="BodyText"/>
      </w:pPr>
      <w:r>
        <w:t xml:space="preserve">The following system validations are set up to prevent duplicate contacts being added: </w:t>
      </w:r>
    </w:p>
    <w:p w14:paraId="56486C91" w14:textId="77777777" w:rsidR="00A17E14" w:rsidRDefault="00A17E14" w:rsidP="00A17E14">
      <w:pPr>
        <w:pStyle w:val="BodyText"/>
        <w:numPr>
          <w:ilvl w:val="0"/>
          <w:numId w:val="12"/>
        </w:numPr>
        <w:rPr>
          <w:b/>
        </w:rPr>
      </w:pPr>
      <w:r w:rsidRPr="00D802CC">
        <w:rPr>
          <w:b/>
        </w:rPr>
        <w:t>First Name, Last Name and Email Address matches an existing contact for the Organ</w:t>
      </w:r>
      <w:r>
        <w:rPr>
          <w:b/>
        </w:rPr>
        <w:t>is</w:t>
      </w:r>
      <w:r w:rsidRPr="00D802CC">
        <w:rPr>
          <w:b/>
        </w:rPr>
        <w:t xml:space="preserve">ation. </w:t>
      </w:r>
    </w:p>
    <w:p w14:paraId="3379C786" w14:textId="77777777" w:rsidR="00A17E14" w:rsidRDefault="00A17E14" w:rsidP="00A17E14">
      <w:pPr>
        <w:pStyle w:val="BodyText"/>
        <w:ind w:left="720"/>
      </w:pPr>
      <w:r>
        <w:t xml:space="preserve">If the staff member already exists for your Organisation with the exact combination of First Name, Last Name and Email Address, the following error will occur. The system will not allow the staff member to be added.            </w:t>
      </w:r>
      <w:r>
        <w:rPr>
          <w:noProof/>
          <w:lang w:eastAsia="en-AU"/>
        </w:rPr>
        <w:drawing>
          <wp:inline distT="0" distB="0" distL="0" distR="0" wp14:anchorId="23EE8FB4" wp14:editId="120BAC15">
            <wp:extent cx="5280264" cy="553689"/>
            <wp:effectExtent l="19050" t="19050" r="15875" b="18415"/>
            <wp:docPr id="166" name="Picture 166" descr="Showing the error message displayed if the contact you are trying to add already exists in this contacts list." title="Existing contact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234" cy="581684"/>
                    </a:xfrm>
                    <a:prstGeom prst="rect">
                      <a:avLst/>
                    </a:prstGeom>
                    <a:ln>
                      <a:solidFill>
                        <a:schemeClr val="tx1">
                          <a:lumMod val="50000"/>
                          <a:lumOff val="50000"/>
                        </a:schemeClr>
                      </a:solidFill>
                    </a:ln>
                  </pic:spPr>
                </pic:pic>
              </a:graphicData>
            </a:graphic>
          </wp:inline>
        </w:drawing>
      </w:r>
    </w:p>
    <w:p w14:paraId="61E83924" w14:textId="77777777" w:rsidR="00A17E14" w:rsidRDefault="00A17E14" w:rsidP="00A17E14">
      <w:pPr>
        <w:pStyle w:val="BodyText"/>
        <w:numPr>
          <w:ilvl w:val="0"/>
          <w:numId w:val="12"/>
        </w:numPr>
      </w:pPr>
      <w:r w:rsidRPr="00D802CC">
        <w:rPr>
          <w:b/>
        </w:rPr>
        <w:t>Email Address matches an existing contact for the Organisation.</w:t>
      </w:r>
    </w:p>
    <w:p w14:paraId="24E515A3" w14:textId="77777777" w:rsidR="00A17E14" w:rsidRDefault="00A17E14" w:rsidP="00A17E14">
      <w:pPr>
        <w:pStyle w:val="BodyText"/>
        <w:ind w:left="720"/>
      </w:pPr>
      <w:r>
        <w:t xml:space="preserve">If the email address entered matches an existing contact for your Organisation but the First Name/Last Name is different, a warning message will appear on screen. To proceed select </w:t>
      </w:r>
      <w:r w:rsidRPr="00D802CC">
        <w:rPr>
          <w:b/>
        </w:rPr>
        <w:t>Continue</w:t>
      </w:r>
      <w:r>
        <w:t xml:space="preserve"> or to cancel the request select </w:t>
      </w:r>
      <w:r w:rsidRPr="00D802CC">
        <w:rPr>
          <w:b/>
        </w:rPr>
        <w:t>Discard changes and return</w:t>
      </w:r>
      <w:r>
        <w:t xml:space="preserve">. </w:t>
      </w:r>
    </w:p>
    <w:p w14:paraId="30407606" w14:textId="0ADDDBFE" w:rsidR="00A17E14" w:rsidRPr="00A17E14" w:rsidRDefault="00A17E14" w:rsidP="00A17E14">
      <w:pPr>
        <w:pStyle w:val="BodyText"/>
      </w:pPr>
      <w:r>
        <w:rPr>
          <w:noProof/>
          <w:lang w:eastAsia="en-AU"/>
        </w:rPr>
        <w:lastRenderedPageBreak/>
        <w:drawing>
          <wp:inline distT="0" distB="0" distL="0" distR="0" wp14:anchorId="64D5643D" wp14:editId="6973645B">
            <wp:extent cx="4021792" cy="1140244"/>
            <wp:effectExtent l="19050" t="19050" r="17145" b="22225"/>
            <wp:docPr id="168" name="Picture 168" descr="Showing the warning error message received if the email address entered matches an exisiting contact for the organisation." title="Potential duplicate contact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9096" cy="1162161"/>
                    </a:xfrm>
                    <a:prstGeom prst="rect">
                      <a:avLst/>
                    </a:prstGeom>
                    <a:ln>
                      <a:solidFill>
                        <a:schemeClr val="tx1">
                          <a:lumMod val="50000"/>
                          <a:lumOff val="50000"/>
                        </a:schemeClr>
                      </a:solidFill>
                    </a:ln>
                  </pic:spPr>
                </pic:pic>
              </a:graphicData>
            </a:graphic>
          </wp:inline>
        </w:drawing>
      </w:r>
    </w:p>
    <w:p w14:paraId="607AFF62" w14:textId="3080B511" w:rsidR="00DA7F58" w:rsidRPr="00BD4AF6" w:rsidRDefault="00DA7F58" w:rsidP="001B4670">
      <w:pPr>
        <w:pStyle w:val="Heading2"/>
        <w:spacing w:before="840"/>
      </w:pPr>
      <w:r w:rsidRPr="00BD4AF6">
        <w:t>Need Help?</w:t>
      </w:r>
    </w:p>
    <w:p w14:paraId="69A44E02" w14:textId="77777777" w:rsidR="00DA7F58" w:rsidRPr="00FB71C3" w:rsidRDefault="00DA7F58" w:rsidP="00DA7F58">
      <w:pPr>
        <w:pStyle w:val="BodyText"/>
        <w:rPr>
          <w:rFonts w:asciiTheme="majorHAnsi" w:eastAsiaTheme="majorEastAsia" w:hAnsiTheme="majorHAnsi" w:cstheme="majorBidi"/>
          <w:bCs/>
          <w:iCs/>
          <w:szCs w:val="22"/>
        </w:rPr>
      </w:pPr>
      <w:r w:rsidRPr="00BD4AF6">
        <w:rPr>
          <w:rFonts w:asciiTheme="majorHAnsi" w:eastAsiaTheme="majorEastAsia" w:hAnsiTheme="majorHAnsi" w:cstheme="majorBidi"/>
          <w:bCs/>
          <w:szCs w:val="22"/>
        </w:rPr>
        <w:t xml:space="preserve">For further assistance, contact the Grant Recipient </w:t>
      </w:r>
      <w:r w:rsidRPr="00FB71C3">
        <w:rPr>
          <w:rFonts w:asciiTheme="majorHAnsi" w:eastAsiaTheme="majorEastAsia" w:hAnsiTheme="majorHAnsi" w:cstheme="majorBidi"/>
          <w:bCs/>
          <w:szCs w:val="22"/>
        </w:rPr>
        <w:t>Portal Helpdesk</w:t>
      </w:r>
      <w:r w:rsidRPr="00FB71C3">
        <w:rPr>
          <w:rFonts w:asciiTheme="majorHAnsi" w:eastAsiaTheme="majorEastAsia" w:hAnsiTheme="majorHAnsi" w:cstheme="majorBidi"/>
          <w:bCs/>
          <w:iCs/>
          <w:szCs w:val="22"/>
        </w:rPr>
        <w:t>:</w:t>
      </w:r>
    </w:p>
    <w:p w14:paraId="5F5182C8" w14:textId="77777777" w:rsidR="00DA7F58" w:rsidRPr="00BD4AF6" w:rsidRDefault="00DA7F58" w:rsidP="00DA7F58">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Email</w:t>
      </w:r>
      <w:r w:rsidRPr="00BD4AF6">
        <w:rPr>
          <w:rFonts w:asciiTheme="majorHAnsi" w:eastAsiaTheme="majorEastAsia" w:hAnsiTheme="majorHAnsi" w:cstheme="majorBidi"/>
          <w:bCs/>
          <w:iCs/>
          <w:szCs w:val="22"/>
        </w:rPr>
        <w:t xml:space="preserve">: </w:t>
      </w:r>
      <w:hyperlink r:id="rId19" w:history="1">
        <w:r w:rsidRPr="00BD4AF6">
          <w:rPr>
            <w:rStyle w:val="Hyperlink"/>
            <w:rFonts w:asciiTheme="majorHAnsi" w:eastAsiaTheme="majorEastAsia" w:hAnsiTheme="majorHAnsi" w:cstheme="majorBidi"/>
            <w:bCs/>
            <w:szCs w:val="22"/>
          </w:rPr>
          <w:t>GRP.Helpdesk@communitygrants.gov.au</w:t>
        </w:r>
      </w:hyperlink>
      <w:r w:rsidRPr="00BD4AF6">
        <w:rPr>
          <w:rFonts w:asciiTheme="majorHAnsi" w:eastAsiaTheme="majorEastAsia" w:hAnsiTheme="majorHAnsi" w:cstheme="majorBidi"/>
          <w:bCs/>
          <w:iCs/>
          <w:szCs w:val="22"/>
        </w:rPr>
        <w:t xml:space="preserve"> </w:t>
      </w:r>
    </w:p>
    <w:p w14:paraId="55132D9D" w14:textId="77777777" w:rsidR="00DA7F58" w:rsidRPr="00BD4AF6" w:rsidRDefault="00DA7F58" w:rsidP="00DA7F58">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Phone</w:t>
      </w:r>
      <w:r w:rsidRPr="00BD4AF6">
        <w:rPr>
          <w:rFonts w:asciiTheme="majorHAnsi" w:eastAsiaTheme="majorEastAsia" w:hAnsiTheme="majorHAnsi" w:cstheme="majorBidi"/>
          <w:bCs/>
          <w:iCs/>
          <w:szCs w:val="22"/>
        </w:rPr>
        <w:t>: 1800 020 283 (</w:t>
      </w:r>
      <w:r>
        <w:rPr>
          <w:rFonts w:asciiTheme="majorHAnsi" w:eastAsiaTheme="majorEastAsia" w:hAnsiTheme="majorHAnsi" w:cstheme="majorBidi"/>
          <w:bCs/>
          <w:iCs/>
          <w:szCs w:val="22"/>
        </w:rPr>
        <w:t>Option</w:t>
      </w:r>
      <w:r w:rsidRPr="00BD4AF6">
        <w:rPr>
          <w:rFonts w:asciiTheme="majorHAnsi" w:eastAsiaTheme="majorEastAsia" w:hAnsiTheme="majorHAnsi" w:cstheme="majorBidi"/>
          <w:bCs/>
          <w:iCs/>
          <w:szCs w:val="22"/>
        </w:rPr>
        <w:t xml:space="preserve"> 5)</w:t>
      </w:r>
    </w:p>
    <w:p w14:paraId="129A7333" w14:textId="62F707D2" w:rsidR="0039065F" w:rsidRDefault="00DA7F58" w:rsidP="00D802CC">
      <w:pPr>
        <w:pStyle w:val="BodyText"/>
      </w:pPr>
      <w:r w:rsidRPr="00D71E89">
        <w:rPr>
          <w:rFonts w:asciiTheme="majorHAnsi" w:eastAsiaTheme="majorEastAsia" w:hAnsiTheme="majorHAnsi" w:cstheme="majorBidi"/>
          <w:b/>
          <w:bCs/>
          <w:iCs/>
          <w:szCs w:val="22"/>
        </w:rPr>
        <w:t>Operating Hours:</w:t>
      </w:r>
      <w:r w:rsidRPr="00D71E89">
        <w:rPr>
          <w:rFonts w:asciiTheme="majorHAnsi" w:eastAsiaTheme="majorEastAsia" w:hAnsiTheme="majorHAnsi" w:cstheme="majorBidi"/>
          <w:bCs/>
          <w:iCs/>
          <w:szCs w:val="22"/>
        </w:rPr>
        <w:t xml:space="preserve"> </w:t>
      </w:r>
      <w:r w:rsidRPr="00D802CC">
        <w:rPr>
          <w:rFonts w:asciiTheme="majorHAnsi" w:eastAsiaTheme="majorEastAsia" w:hAnsiTheme="majorHAnsi" w:cstheme="majorBidi"/>
          <w:bCs/>
          <w:iCs/>
        </w:rPr>
        <w:t>Monday to Friday 9:00am – 5:00pm (AEST/AEDT)</w:t>
      </w:r>
    </w:p>
    <w:sectPr w:rsidR="0039065F" w:rsidSect="003F0C2A">
      <w:headerReference w:type="default" r:id="rId20"/>
      <w:footerReference w:type="default" r:id="rId21"/>
      <w:headerReference w:type="first" r:id="rId22"/>
      <w:footerReference w:type="first" r:id="rId23"/>
      <w:pgSz w:w="11906" w:h="16838" w:code="9"/>
      <w:pgMar w:top="2835" w:right="1134" w:bottom="1134" w:left="1134" w:header="1020"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ABDA1" w14:textId="77777777" w:rsidR="00E12D0E" w:rsidRDefault="00E12D0E" w:rsidP="00772718">
      <w:pPr>
        <w:spacing w:line="240" w:lineRule="auto"/>
      </w:pPr>
      <w:r>
        <w:separator/>
      </w:r>
    </w:p>
  </w:endnote>
  <w:endnote w:type="continuationSeparator" w:id="0">
    <w:p w14:paraId="30A1A9B9" w14:textId="77777777" w:rsidR="00E12D0E" w:rsidRDefault="00E12D0E"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2CCE" w14:textId="06494E7E" w:rsidR="00A14495" w:rsidRPr="003F0C2A" w:rsidRDefault="00E13525">
    <w:pPr>
      <w:pStyle w:val="Footer"/>
      <w:rPr>
        <w:b w:val="0"/>
        <w:bCs/>
      </w:rPr>
    </w:pPr>
    <w:r w:rsidRPr="003F0C2A">
      <w:rPr>
        <w:b w:val="0"/>
        <w:bCs/>
      </w:rPr>
      <w:fldChar w:fldCharType="begin"/>
    </w:r>
    <w:r w:rsidRPr="003F0C2A">
      <w:rPr>
        <w:b w:val="0"/>
        <w:bCs/>
      </w:rPr>
      <w:instrText xml:space="preserve"> PAGE   \* MERGEFORMAT </w:instrText>
    </w:r>
    <w:r w:rsidRPr="003F0C2A">
      <w:rPr>
        <w:b w:val="0"/>
        <w:bCs/>
      </w:rPr>
      <w:fldChar w:fldCharType="separate"/>
    </w:r>
    <w:r w:rsidR="00B60E95" w:rsidRPr="003F0C2A">
      <w:rPr>
        <w:b w:val="0"/>
        <w:bCs/>
        <w:noProof/>
      </w:rPr>
      <w:t>7</w:t>
    </w:r>
    <w:r w:rsidRPr="003F0C2A">
      <w:rPr>
        <w:b w:val="0"/>
        <w:bCs/>
      </w:rPr>
      <w:fldChar w:fldCharType="end"/>
    </w:r>
    <w:r w:rsidRPr="003F0C2A">
      <w:rPr>
        <w:b w:val="0"/>
        <w:bCs/>
      </w:rPr>
      <w:t xml:space="preserve">  |  Community Grants </w:t>
    </w:r>
    <w:r w:rsidR="00AD0E9C" w:rsidRPr="003F0C2A">
      <w:rPr>
        <w:b w:val="0"/>
        <w:bCs/>
      </w:rPr>
      <w:t xml:space="preserve">Hub                                                     </w:t>
    </w:r>
    <w:r w:rsidR="003F0C2A" w:rsidRPr="003F0C2A">
      <w:rPr>
        <w:b w:val="0"/>
        <w:bCs/>
        <w:color w:val="C00000"/>
        <w:sz w:val="20"/>
      </w:rPr>
      <w:t>OFFICIAL</w:t>
    </w:r>
    <w:r w:rsidR="00AD0E9C" w:rsidRPr="003F0C2A">
      <w:rPr>
        <w:b w:val="0"/>
        <w:bCs/>
        <w:color w:val="C00000"/>
        <w:sz w:val="20"/>
      </w:rPr>
      <w:t xml:space="preserve">                                                        </w:t>
    </w:r>
    <w:r w:rsidRPr="003F0C2A">
      <w:rPr>
        <w:b w:val="0"/>
        <w:bCs/>
        <w:noProof/>
        <w:lang w:eastAsia="en-AU"/>
      </w:rPr>
      <mc:AlternateContent>
        <mc:Choice Requires="wps">
          <w:drawing>
            <wp:anchor distT="0" distB="0" distL="114300" distR="114300" simplePos="0" relativeHeight="251666432" behindDoc="0" locked="1" layoutInCell="1" allowOverlap="1" wp14:anchorId="299053AB" wp14:editId="4D17CFC6">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79A275"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A17E14">
      <w:rPr>
        <w:b w:val="0"/>
        <w:bCs/>
        <w:color w:val="auto"/>
        <w:szCs w:val="16"/>
      </w:rPr>
      <w:t>March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71C79" w14:textId="498247E2" w:rsidR="00D91B18" w:rsidRPr="003F0C2A" w:rsidRDefault="00D91B18">
    <w:pPr>
      <w:pStyle w:val="Footer"/>
      <w:rPr>
        <w:b w:val="0"/>
        <w:bCs/>
      </w:rPr>
    </w:pPr>
    <w:r w:rsidRPr="003F0C2A">
      <w:rPr>
        <w:b w:val="0"/>
        <w:bCs/>
      </w:rPr>
      <w:fldChar w:fldCharType="begin"/>
    </w:r>
    <w:r w:rsidRPr="003F0C2A">
      <w:rPr>
        <w:b w:val="0"/>
        <w:bCs/>
      </w:rPr>
      <w:instrText xml:space="preserve"> PAGE   \* MERGEFORMAT </w:instrText>
    </w:r>
    <w:r w:rsidRPr="003F0C2A">
      <w:rPr>
        <w:b w:val="0"/>
        <w:bCs/>
      </w:rPr>
      <w:fldChar w:fldCharType="separate"/>
    </w:r>
    <w:r w:rsidR="00B60E95" w:rsidRPr="003F0C2A">
      <w:rPr>
        <w:b w:val="0"/>
        <w:bCs/>
        <w:noProof/>
      </w:rPr>
      <w:t>1</w:t>
    </w:r>
    <w:r w:rsidRPr="003F0C2A">
      <w:rPr>
        <w:b w:val="0"/>
        <w:bCs/>
      </w:rPr>
      <w:fldChar w:fldCharType="end"/>
    </w:r>
    <w:r w:rsidRPr="003F0C2A">
      <w:rPr>
        <w:b w:val="0"/>
        <w:bCs/>
      </w:rPr>
      <w:t xml:space="preserve">  |  Community Grants Hub</w:t>
    </w:r>
    <w:r w:rsidR="00AD0E9C" w:rsidRPr="003F0C2A">
      <w:rPr>
        <w:b w:val="0"/>
        <w:bCs/>
      </w:rPr>
      <w:t xml:space="preserve">            </w:t>
    </w:r>
    <w:r w:rsidR="003F0C2A" w:rsidRPr="003F0C2A">
      <w:rPr>
        <w:b w:val="0"/>
        <w:bCs/>
      </w:rPr>
      <w:t xml:space="preserve">      </w:t>
    </w:r>
    <w:r w:rsidR="00AD0E9C" w:rsidRPr="003F0C2A">
      <w:rPr>
        <w:b w:val="0"/>
        <w:bCs/>
      </w:rPr>
      <w:t xml:space="preserve">                </w:t>
    </w:r>
    <w:r w:rsidR="007F73D3">
      <w:rPr>
        <w:b w:val="0"/>
        <w:bCs/>
      </w:rPr>
      <w:t xml:space="preserve">          </w:t>
    </w:r>
    <w:r w:rsidR="00AD0E9C" w:rsidRPr="003F0C2A">
      <w:rPr>
        <w:b w:val="0"/>
        <w:bCs/>
      </w:rPr>
      <w:t xml:space="preserve"> </w:t>
    </w:r>
    <w:r w:rsidR="007F73D3">
      <w:rPr>
        <w:b w:val="0"/>
        <w:bCs/>
      </w:rPr>
      <w:t xml:space="preserve">      </w:t>
    </w:r>
    <w:r w:rsidR="003F0C2A" w:rsidRPr="003F0C2A">
      <w:rPr>
        <w:b w:val="0"/>
        <w:bCs/>
        <w:color w:val="C00000"/>
        <w:sz w:val="20"/>
      </w:rPr>
      <w:t>OFFICIAL</w:t>
    </w:r>
    <w:r w:rsidR="00AD0E9C" w:rsidRPr="003F0C2A">
      <w:rPr>
        <w:b w:val="0"/>
        <w:bCs/>
      </w:rPr>
      <w:t xml:space="preserve">                                                                              </w:t>
    </w:r>
    <w:r w:rsidR="00A17E14">
      <w:rPr>
        <w:b w:val="0"/>
        <w:bCs/>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DEB0B" w14:textId="77777777" w:rsidR="00E12D0E" w:rsidRDefault="00E12D0E" w:rsidP="00772718">
      <w:pPr>
        <w:spacing w:line="240" w:lineRule="auto"/>
      </w:pPr>
      <w:r>
        <w:separator/>
      </w:r>
    </w:p>
  </w:footnote>
  <w:footnote w:type="continuationSeparator" w:id="0">
    <w:p w14:paraId="68CE6305" w14:textId="77777777" w:rsidR="00E12D0E" w:rsidRDefault="00E12D0E"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65AF" w14:textId="77777777" w:rsidR="003F0C2A" w:rsidRDefault="003F0C2A">
    <w:pPr>
      <w:pStyle w:val="Header"/>
    </w:pPr>
  </w:p>
  <w:p w14:paraId="73D23153" w14:textId="757D560F" w:rsidR="00A14495" w:rsidRPr="003F0C2A" w:rsidRDefault="003F0C2A" w:rsidP="003F0C2A">
    <w:pPr>
      <w:pStyle w:val="Header"/>
      <w:jc w:val="center"/>
      <w:rPr>
        <w:sz w:val="20"/>
      </w:rPr>
    </w:pPr>
    <w:r w:rsidRPr="001B1DD5">
      <w:rPr>
        <w:b w:val="0"/>
        <w:bCs/>
        <w:color w:val="C00000"/>
        <w:sz w:val="20"/>
      </w:rPr>
      <w:fldChar w:fldCharType="begin"/>
    </w:r>
    <w:r w:rsidRPr="001B1DD5">
      <w:rPr>
        <w:b w:val="0"/>
        <w:bCs/>
        <w:color w:val="C00000"/>
        <w:sz w:val="20"/>
      </w:rPr>
      <w:instrText xml:space="preserve"> DOCPROPERTY PM_DisplayValueSecClassificationWithQualifier \* MERGEFORMAT </w:instrText>
    </w:r>
    <w:r w:rsidRPr="001B1DD5">
      <w:rPr>
        <w:b w:val="0"/>
        <w:bCs/>
        <w:color w:val="C00000"/>
        <w:sz w:val="20"/>
      </w:rPr>
      <w:fldChar w:fldCharType="separate"/>
    </w:r>
    <w:r w:rsidR="00020DE4">
      <w:rPr>
        <w:b w:val="0"/>
        <w:bCs/>
        <w:color w:val="C00000"/>
        <w:sz w:val="20"/>
      </w:rPr>
      <w:t>OFFICIAL</w:t>
    </w:r>
    <w:r w:rsidRPr="001B1DD5">
      <w:rPr>
        <w:b w:val="0"/>
        <w:bCs/>
        <w:color w:val="C00000"/>
        <w:sz w:val="20"/>
      </w:rPr>
      <w:fldChar w:fldCharType="end"/>
    </w:r>
    <w:r w:rsidR="00C4188F" w:rsidRPr="003F0C2A">
      <w:rPr>
        <w:noProof/>
        <w:sz w:val="20"/>
        <w:lang w:eastAsia="en-AU"/>
      </w:rPr>
      <mc:AlternateContent>
        <mc:Choice Requires="wps">
          <w:drawing>
            <wp:anchor distT="0" distB="0" distL="114300" distR="114300" simplePos="0" relativeHeight="251664384" behindDoc="0" locked="1" layoutInCell="1" allowOverlap="1" wp14:anchorId="7B2BAF07" wp14:editId="41D43BB6">
              <wp:simplePos x="0" y="0"/>
              <wp:positionH relativeFrom="margin">
                <wp:align>left</wp:align>
              </wp:positionH>
              <wp:positionV relativeFrom="page">
                <wp:posOffset>1606550</wp:posOffset>
              </wp:positionV>
              <wp:extent cx="6337300" cy="0"/>
              <wp:effectExtent l="0" t="0" r="25400" b="19050"/>
              <wp:wrapNone/>
              <wp:docPr id="79" name="Straight Connector 79" descr="Line&#10;" title="Graphic Element"/>
              <wp:cNvGraphicFramePr/>
              <a:graphic xmlns:a="http://schemas.openxmlformats.org/drawingml/2006/main">
                <a:graphicData uri="http://schemas.microsoft.com/office/word/2010/wordprocessingShape">
                  <wps:wsp>
                    <wps:cNvCnPr/>
                    <wps:spPr>
                      <a:xfrm flipV="1">
                        <a:off x="0" y="0"/>
                        <a:ext cx="6337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6BACC" id="Straight Connector 79" o:spid="_x0000_s1026" alt="Title: Graphic Element - Description: Line&#10;"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26.5pt" to="4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" strokecolor="black [3213]" strokeweight=".5pt">
              <w10:wrap anchorx="margin" anchory="page"/>
              <w10:anchorlock/>
            </v:line>
          </w:pict>
        </mc:Fallback>
      </mc:AlternateContent>
    </w:r>
    <w:r w:rsidR="00244B48" w:rsidRPr="003F0C2A">
      <w:rPr>
        <w:noProof/>
        <w:sz w:val="20"/>
        <w:lang w:eastAsia="en-AU"/>
      </w:rPr>
      <w:drawing>
        <wp:anchor distT="0" distB="0" distL="114300" distR="114300" simplePos="0" relativeHeight="251663360" behindDoc="0" locked="1" layoutInCell="1" allowOverlap="1" wp14:anchorId="094C4E01" wp14:editId="3C7E7FCD">
          <wp:simplePos x="0" y="0"/>
          <wp:positionH relativeFrom="page">
            <wp:align>right</wp:align>
          </wp:positionH>
          <wp:positionV relativeFrom="page">
            <wp:posOffset>12700</wp:posOffset>
          </wp:positionV>
          <wp:extent cx="7559675" cy="647700"/>
          <wp:effectExtent l="0" t="0" r="3175" b="0"/>
          <wp:wrapNone/>
          <wp:docPr id="393886923" name="Picture 39388692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C287" w14:textId="2ED51429" w:rsidR="003F0C2A" w:rsidRPr="001B1DD5" w:rsidRDefault="003F0C2A" w:rsidP="003F0C2A">
    <w:pPr>
      <w:pStyle w:val="Header"/>
      <w:jc w:val="center"/>
      <w:rPr>
        <w:b w:val="0"/>
        <w:bCs/>
        <w:color w:val="C00000"/>
        <w:sz w:val="20"/>
      </w:rPr>
    </w:pPr>
    <w:r w:rsidRPr="001B1DD5">
      <w:rPr>
        <w:b w:val="0"/>
        <w:bCs/>
        <w:color w:val="C00000"/>
        <w:sz w:val="20"/>
      </w:rPr>
      <w:fldChar w:fldCharType="begin"/>
    </w:r>
    <w:r w:rsidRPr="001B1DD5">
      <w:rPr>
        <w:b w:val="0"/>
        <w:bCs/>
        <w:color w:val="C00000"/>
        <w:sz w:val="20"/>
      </w:rPr>
      <w:instrText xml:space="preserve"> DOCPROPERTY PM_DisplayValueSecClassificationWithQualifier \* MERGEFORMAT </w:instrText>
    </w:r>
    <w:r w:rsidRPr="001B1DD5">
      <w:rPr>
        <w:b w:val="0"/>
        <w:bCs/>
        <w:color w:val="C00000"/>
        <w:sz w:val="20"/>
      </w:rPr>
      <w:fldChar w:fldCharType="separate"/>
    </w:r>
    <w:r w:rsidR="00020DE4">
      <w:rPr>
        <w:b w:val="0"/>
        <w:bCs/>
        <w:color w:val="C00000"/>
        <w:sz w:val="20"/>
      </w:rPr>
      <w:t>OFFICIAL</w:t>
    </w:r>
    <w:r w:rsidRPr="001B1DD5">
      <w:rPr>
        <w:b w:val="0"/>
        <w:bCs/>
        <w:color w:val="C00000"/>
        <w:sz w:val="20"/>
      </w:rPr>
      <w:fldChar w:fldCharType="end"/>
    </w:r>
  </w:p>
  <w:p w14:paraId="4C7798BF" w14:textId="0FF29912" w:rsidR="00D91B18" w:rsidRDefault="00B426EC" w:rsidP="00003512">
    <w:pPr>
      <w:pStyle w:val="Header"/>
      <w:jc w:val="center"/>
    </w:pPr>
    <w:r>
      <w:rPr>
        <w:noProof/>
        <w:lang w:eastAsia="en-AU"/>
      </w:rPr>
      <mc:AlternateContent>
        <mc:Choice Requires="wpg">
          <w:drawing>
            <wp:anchor distT="0" distB="0" distL="114300" distR="114300" simplePos="0" relativeHeight="251676672" behindDoc="0" locked="0" layoutInCell="1" allowOverlap="1" wp14:anchorId="32EF3D6A" wp14:editId="1831E88D">
              <wp:simplePos x="0" y="0"/>
              <wp:positionH relativeFrom="column">
                <wp:posOffset>0</wp:posOffset>
              </wp:positionH>
              <wp:positionV relativeFrom="paragraph">
                <wp:posOffset>0</wp:posOffset>
              </wp:positionV>
              <wp:extent cx="6192020" cy="813435"/>
              <wp:effectExtent l="0" t="0" r="0" b="5715"/>
              <wp:wrapNone/>
              <wp:docPr id="90" name="Group 90"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2020" cy="813435"/>
                        <a:chOff x="0" y="0"/>
                        <a:chExt cx="6192020" cy="813435"/>
                      </a:xfrm>
                    </wpg:grpSpPr>
                    <wpg:grpSp>
                      <wpg:cNvPr id="91" name="Group 91" descr="Australian Government - Community Grants Hub. Improving your grant experience." title="Australian Government - Community Grants Hub. Improving your grant experience."/>
                      <wpg:cNvGrpSpPr/>
                      <wpg:grpSpPr>
                        <a:xfrm>
                          <a:off x="0" y="72828"/>
                          <a:ext cx="3286800" cy="676800"/>
                          <a:chOff x="229235" y="178435"/>
                          <a:chExt cx="1035050" cy="213360"/>
                        </a:xfrm>
                      </wpg:grpSpPr>
                      <wps:wsp>
                        <wps:cNvPr id="92"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5"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6"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7"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8"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9"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0"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1"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2"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3"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4"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5"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6"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7"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8"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9"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0"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1"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2"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3"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4"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5"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6"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7"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8"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9"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0"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1"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2"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3"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4"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5"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6"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7"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8"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9"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0"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1"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2"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3"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4"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5"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36"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7"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8"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9"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0"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41"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42"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3"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4"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5"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6"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7"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8"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9"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0"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1"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2"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3"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4"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55"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6"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7"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8"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59"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1"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2"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163" name="Picture 163"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anchor>
          </w:drawing>
        </mc:Choice>
        <mc:Fallback>
          <w:pict>
            <v:group w14:anchorId="7425C588" id="Group 90" o:spid="_x0000_s1026" alt="Title: Header - Description: The Commonwealth Coat of Arms and the Community Grants Hub logo" style="position:absolute;margin-left:0;margin-top:0;width:487.55pt;height:64.05pt;z-index:251676672" coordsize="61920,8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CwAAAABSZ2h0bG9uZwAAA5U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CfAAAAAQAAAKAAAAAvAAAB4AAAWCAAABCDABgAAf/Y/+0A&#10;DEFkb2JlX0NNAAH/7gAOQWRvYmUAZIAAAAAB/9sAhAAMCAgICQgMCQkMEQsKCxEVDwwMDxUYExMV&#10;ExMYEQwMDAwMDBEMDAwMDAwMDAwMDAwMDAwMDAwMDAwMDAwMDAwMAQ0LCw0ODRAODhAUDg4OFBQO&#10;Dg4OFBEMDAwMDBERDAwMDAwMEQwMDAwMDAwMDAwMDAwMDAwMDAwMDAwMDAwMDAz/wAARCAAv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gICAgICAgICAgMCAgIDBAMCAgMEBQQE&#10;BAQEBQYFBQUFBQUGBgcHCAcHBgkJCgoJCQwMDAwMDAwMDAwMDAwMDAEDAwMFBAUJBgYJDQoJCg0P&#10;Dg4ODg8PDAwMDAwPDwwMDAwMDA8MDAwMDAwMDAwMDAwMDAwMDAwMDAwMDAwMDAwM/8AAEQgBCwOV&#10;AwERAAIRAQMRAf/dAAQAc//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">
              <v:group id="Group 91" o:spid="_x0000_s1027" alt="Australian Government - Community Grants Hub. Improving your grant experience." style="position:absolute;top:728;width:32868;height:6768" coordorigin="2292,1784"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 o:spid="_x0000_s1028"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9"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30"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1"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2"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3"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4"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5"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6"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7"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8"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9"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40"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1"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2"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3"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4"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5"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6"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7"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8"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9"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" path="m,1l3,c2,,1,,,1e" fillcolor="black" stroked="f" strokeweight="0">
                  <v:path arrowok="t" o:connecttype="custom" o:connectlocs="0,1;635,0;0,1" o:connectangles="0,0,0"/>
                </v:shape>
                <v:shape id="Freeform 29" o:spid="_x0000_s1050"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1"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2"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3"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4"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5"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6"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7"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8"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9"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60"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1"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2"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3"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4"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5"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6"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7"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8"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9"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70"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1"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shape id="Freeform 51" o:spid="_x0000_s1072"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3"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4"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5"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6"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" path="m8,25l,,7,r5,17l12,17,17,r7,l15,25r-7,xe" fillcolor="black" stroked="f">
                  <v:path arrowok="t" o:connecttype="custom" o:connectlocs="5080,15875;0,0;4445,0;7620,10795;7620,10795;10795,0;15240,0;9525,15875;5080,15875" o:connectangles="0,0,0,0,0,0,0,0,0"/>
                </v:shape>
                <v:shape id="Freeform 56" o:spid="_x0000_s1077"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57" o:spid="_x0000_s1078"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9"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80"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1"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2"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3"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4"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5"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6"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7"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8"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9"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90"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1"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2"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3"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4"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" path="m7,9l,9,,34r7,l7,9xm,6r7,l7,,,,,6xe" fillcolor="black" stroked="f">
                  <v:path arrowok="t" o:connecttype="custom" o:connectlocs="4445,5715;0,5715;0,21590;4445,21590;4445,5715;0,3810;4445,3810;4445,0;0,0;0,3810" o:connectangles="0,0,0,0,0,0,0,0,0,0"/>
                  <o:lock v:ext="edit" verticies="t"/>
                </v:shape>
                <v:shape id="Freeform 74" o:spid="_x0000_s1095"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6"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7"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8"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">
                <v:imagedata r:id="rId2" o:title="No significant content"/>
                <v:path arrowok="t"/>
              </v:shape>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6ADE3A7" wp14:editId="4BAFCC6D">
              <wp:simplePos x="0" y="0"/>
              <wp:positionH relativeFrom="page">
                <wp:posOffset>720090</wp:posOffset>
              </wp:positionH>
              <wp:positionV relativeFrom="page">
                <wp:posOffset>1605915</wp:posOffset>
              </wp:positionV>
              <wp:extent cx="6120000" cy="0"/>
              <wp:effectExtent l="0" t="0" r="14605" b="19050"/>
              <wp:wrapNone/>
              <wp:docPr id="7" name="Straight Connector 7"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454F6"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6499D861" wp14:editId="396C2C91">
              <wp:simplePos x="0" y="0"/>
              <wp:positionH relativeFrom="margin">
                <wp:align>left</wp:align>
              </wp:positionH>
              <wp:positionV relativeFrom="page">
                <wp:posOffset>10099675</wp:posOffset>
              </wp:positionV>
              <wp:extent cx="6119495" cy="0"/>
              <wp:effectExtent l="0" t="0" r="33655" b="19050"/>
              <wp:wrapNone/>
              <wp:docPr id="20" name="Straight Connector 2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AD711B" id="Straight Connector 20" o:spid="_x0000_s1026" alt="Title: Graphic Element - Description: Line" style="position:absolute;z-index:25167052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95.25pt" to="481.85pt,7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Cj7AEAADM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" strokecolor="black [3213]" strokeweight=".5pt">
              <w10:wrap anchorx="margin"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F35B4C"/>
    <w:multiLevelType w:val="hybridMultilevel"/>
    <w:tmpl w:val="0F7C5E48"/>
    <w:lvl w:ilvl="0" w:tplc="8B12A70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43327F"/>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8"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4E3B6340"/>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2" w15:restartNumberingAfterBreak="0">
    <w:nsid w:val="720164EE"/>
    <w:multiLevelType w:val="hybridMultilevel"/>
    <w:tmpl w:val="8690A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7229729">
    <w:abstractNumId w:val="0"/>
  </w:num>
  <w:num w:numId="2" w16cid:durableId="322045579">
    <w:abstractNumId w:val="11"/>
  </w:num>
  <w:num w:numId="3" w16cid:durableId="495220683">
    <w:abstractNumId w:val="2"/>
  </w:num>
  <w:num w:numId="4" w16cid:durableId="1104959378">
    <w:abstractNumId w:val="8"/>
  </w:num>
  <w:num w:numId="5" w16cid:durableId="886575575">
    <w:abstractNumId w:val="7"/>
  </w:num>
  <w:num w:numId="6" w16cid:durableId="466246558">
    <w:abstractNumId w:val="10"/>
  </w:num>
  <w:num w:numId="7" w16cid:durableId="2038113353">
    <w:abstractNumId w:val="3"/>
  </w:num>
  <w:num w:numId="8" w16cid:durableId="1441757142">
    <w:abstractNumId w:val="6"/>
  </w:num>
  <w:num w:numId="9" w16cid:durableId="596058209">
    <w:abstractNumId w:val="1"/>
  </w:num>
  <w:num w:numId="10" w16cid:durableId="1501895000">
    <w:abstractNumId w:val="9"/>
  </w:num>
  <w:num w:numId="11" w16cid:durableId="37704744">
    <w:abstractNumId w:val="5"/>
  </w:num>
  <w:num w:numId="12" w16cid:durableId="903300939">
    <w:abstractNumId w:val="4"/>
  </w:num>
  <w:num w:numId="13" w16cid:durableId="17895457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A84"/>
    <w:rsid w:val="00000555"/>
    <w:rsid w:val="00000A51"/>
    <w:rsid w:val="00003512"/>
    <w:rsid w:val="00004A79"/>
    <w:rsid w:val="00007DE9"/>
    <w:rsid w:val="00015AE4"/>
    <w:rsid w:val="00017B8F"/>
    <w:rsid w:val="00020DE4"/>
    <w:rsid w:val="0003018E"/>
    <w:rsid w:val="00033BC3"/>
    <w:rsid w:val="0003451A"/>
    <w:rsid w:val="00037ED2"/>
    <w:rsid w:val="000417D5"/>
    <w:rsid w:val="00043987"/>
    <w:rsid w:val="00044E09"/>
    <w:rsid w:val="0004784D"/>
    <w:rsid w:val="00053A00"/>
    <w:rsid w:val="000873DA"/>
    <w:rsid w:val="000A7327"/>
    <w:rsid w:val="000B2F3A"/>
    <w:rsid w:val="000B6C00"/>
    <w:rsid w:val="000C1F06"/>
    <w:rsid w:val="000C6762"/>
    <w:rsid w:val="000F1DD1"/>
    <w:rsid w:val="000F28B8"/>
    <w:rsid w:val="000F3766"/>
    <w:rsid w:val="000F509F"/>
    <w:rsid w:val="00106FC4"/>
    <w:rsid w:val="00111F0C"/>
    <w:rsid w:val="00121719"/>
    <w:rsid w:val="00145E2D"/>
    <w:rsid w:val="001631D1"/>
    <w:rsid w:val="0016612C"/>
    <w:rsid w:val="0016653C"/>
    <w:rsid w:val="001763D4"/>
    <w:rsid w:val="00181433"/>
    <w:rsid w:val="001834DD"/>
    <w:rsid w:val="001B04A0"/>
    <w:rsid w:val="001B1DD5"/>
    <w:rsid w:val="001B4670"/>
    <w:rsid w:val="001B5B8B"/>
    <w:rsid w:val="001C53CE"/>
    <w:rsid w:val="001C5D96"/>
    <w:rsid w:val="001D229F"/>
    <w:rsid w:val="001D341B"/>
    <w:rsid w:val="001D3963"/>
    <w:rsid w:val="001D3B1E"/>
    <w:rsid w:val="001E3D2B"/>
    <w:rsid w:val="001E66CE"/>
    <w:rsid w:val="001F1DF9"/>
    <w:rsid w:val="001F45B7"/>
    <w:rsid w:val="00221DC2"/>
    <w:rsid w:val="00232770"/>
    <w:rsid w:val="00232A84"/>
    <w:rsid w:val="00237DC0"/>
    <w:rsid w:val="00244B48"/>
    <w:rsid w:val="00247BA9"/>
    <w:rsid w:val="00255C61"/>
    <w:rsid w:val="002573D5"/>
    <w:rsid w:val="0025780F"/>
    <w:rsid w:val="00264E26"/>
    <w:rsid w:val="002763B6"/>
    <w:rsid w:val="00280E74"/>
    <w:rsid w:val="00296905"/>
    <w:rsid w:val="002A41E1"/>
    <w:rsid w:val="002B6574"/>
    <w:rsid w:val="002C1885"/>
    <w:rsid w:val="002C7DC7"/>
    <w:rsid w:val="002D01F3"/>
    <w:rsid w:val="002D4D48"/>
    <w:rsid w:val="002E21D2"/>
    <w:rsid w:val="002E4D0C"/>
    <w:rsid w:val="002E5F17"/>
    <w:rsid w:val="002E668A"/>
    <w:rsid w:val="002F0B59"/>
    <w:rsid w:val="002F2986"/>
    <w:rsid w:val="002F6D39"/>
    <w:rsid w:val="002F7D3C"/>
    <w:rsid w:val="00305720"/>
    <w:rsid w:val="003131AB"/>
    <w:rsid w:val="003217BE"/>
    <w:rsid w:val="003432B4"/>
    <w:rsid w:val="003503F4"/>
    <w:rsid w:val="003609C1"/>
    <w:rsid w:val="00365DF4"/>
    <w:rsid w:val="0039065F"/>
    <w:rsid w:val="003956E9"/>
    <w:rsid w:val="003A324B"/>
    <w:rsid w:val="003B1C00"/>
    <w:rsid w:val="003D0647"/>
    <w:rsid w:val="003D1265"/>
    <w:rsid w:val="003D3B1D"/>
    <w:rsid w:val="003D5DBE"/>
    <w:rsid w:val="003E1E99"/>
    <w:rsid w:val="003F0C2A"/>
    <w:rsid w:val="00404841"/>
    <w:rsid w:val="00412059"/>
    <w:rsid w:val="00413775"/>
    <w:rsid w:val="00425160"/>
    <w:rsid w:val="00425615"/>
    <w:rsid w:val="00425633"/>
    <w:rsid w:val="00441E79"/>
    <w:rsid w:val="0044487B"/>
    <w:rsid w:val="00450486"/>
    <w:rsid w:val="004617A4"/>
    <w:rsid w:val="00462FD4"/>
    <w:rsid w:val="004634A2"/>
    <w:rsid w:val="004709E9"/>
    <w:rsid w:val="004767E4"/>
    <w:rsid w:val="00483A58"/>
    <w:rsid w:val="00494B31"/>
    <w:rsid w:val="004B5F40"/>
    <w:rsid w:val="004C7D16"/>
    <w:rsid w:val="004D30EE"/>
    <w:rsid w:val="004D485F"/>
    <w:rsid w:val="004D700E"/>
    <w:rsid w:val="004D7F17"/>
    <w:rsid w:val="004E0670"/>
    <w:rsid w:val="004E7F37"/>
    <w:rsid w:val="004F31BA"/>
    <w:rsid w:val="0051299F"/>
    <w:rsid w:val="0051343D"/>
    <w:rsid w:val="00514542"/>
    <w:rsid w:val="00526B85"/>
    <w:rsid w:val="005306A1"/>
    <w:rsid w:val="00531CCF"/>
    <w:rsid w:val="005507CE"/>
    <w:rsid w:val="00582E0B"/>
    <w:rsid w:val="0059000C"/>
    <w:rsid w:val="00590B97"/>
    <w:rsid w:val="005A02A1"/>
    <w:rsid w:val="005B70D1"/>
    <w:rsid w:val="005C3421"/>
    <w:rsid w:val="005D4018"/>
    <w:rsid w:val="005D7A24"/>
    <w:rsid w:val="005F65C8"/>
    <w:rsid w:val="00600D84"/>
    <w:rsid w:val="00601008"/>
    <w:rsid w:val="00601A41"/>
    <w:rsid w:val="006039F2"/>
    <w:rsid w:val="00616EBA"/>
    <w:rsid w:val="00632C08"/>
    <w:rsid w:val="00644FBF"/>
    <w:rsid w:val="00653CFF"/>
    <w:rsid w:val="00654C42"/>
    <w:rsid w:val="006668D7"/>
    <w:rsid w:val="00667207"/>
    <w:rsid w:val="0067074A"/>
    <w:rsid w:val="006718CA"/>
    <w:rsid w:val="00672994"/>
    <w:rsid w:val="0068200C"/>
    <w:rsid w:val="00695DED"/>
    <w:rsid w:val="006A1E2F"/>
    <w:rsid w:val="006B659F"/>
    <w:rsid w:val="006B69B7"/>
    <w:rsid w:val="006C07F6"/>
    <w:rsid w:val="006C15C5"/>
    <w:rsid w:val="006D3DAD"/>
    <w:rsid w:val="006E24C0"/>
    <w:rsid w:val="006F7B19"/>
    <w:rsid w:val="0071421D"/>
    <w:rsid w:val="00726029"/>
    <w:rsid w:val="007304DE"/>
    <w:rsid w:val="00736A76"/>
    <w:rsid w:val="00737FFE"/>
    <w:rsid w:val="0074123E"/>
    <w:rsid w:val="00745E85"/>
    <w:rsid w:val="00752C6B"/>
    <w:rsid w:val="00753E85"/>
    <w:rsid w:val="00756ECC"/>
    <w:rsid w:val="00760CE6"/>
    <w:rsid w:val="0076798E"/>
    <w:rsid w:val="007719C9"/>
    <w:rsid w:val="00772718"/>
    <w:rsid w:val="00780543"/>
    <w:rsid w:val="00797EC2"/>
    <w:rsid w:val="007B7906"/>
    <w:rsid w:val="007D30A8"/>
    <w:rsid w:val="007D355C"/>
    <w:rsid w:val="007D4820"/>
    <w:rsid w:val="007F3026"/>
    <w:rsid w:val="007F73D3"/>
    <w:rsid w:val="00814FB1"/>
    <w:rsid w:val="00815930"/>
    <w:rsid w:val="0082089D"/>
    <w:rsid w:val="00820F20"/>
    <w:rsid w:val="0082528A"/>
    <w:rsid w:val="00825604"/>
    <w:rsid w:val="00825754"/>
    <w:rsid w:val="00825F4D"/>
    <w:rsid w:val="0082714F"/>
    <w:rsid w:val="00835210"/>
    <w:rsid w:val="00836B4A"/>
    <w:rsid w:val="00841816"/>
    <w:rsid w:val="00844C2D"/>
    <w:rsid w:val="0087438E"/>
    <w:rsid w:val="00880103"/>
    <w:rsid w:val="00884668"/>
    <w:rsid w:val="00884A2F"/>
    <w:rsid w:val="008A5679"/>
    <w:rsid w:val="008B2B46"/>
    <w:rsid w:val="008E05BC"/>
    <w:rsid w:val="008F291E"/>
    <w:rsid w:val="008F3CCF"/>
    <w:rsid w:val="008F783B"/>
    <w:rsid w:val="00902BBA"/>
    <w:rsid w:val="00915615"/>
    <w:rsid w:val="00916C81"/>
    <w:rsid w:val="00921840"/>
    <w:rsid w:val="00930859"/>
    <w:rsid w:val="00932C87"/>
    <w:rsid w:val="009331B4"/>
    <w:rsid w:val="009345F1"/>
    <w:rsid w:val="00944BBB"/>
    <w:rsid w:val="009460A1"/>
    <w:rsid w:val="00946E22"/>
    <w:rsid w:val="009510BD"/>
    <w:rsid w:val="009547B6"/>
    <w:rsid w:val="00955B28"/>
    <w:rsid w:val="00960A2E"/>
    <w:rsid w:val="00961072"/>
    <w:rsid w:val="00981F39"/>
    <w:rsid w:val="009B6D74"/>
    <w:rsid w:val="009C5E60"/>
    <w:rsid w:val="009E100E"/>
    <w:rsid w:val="009E3A9C"/>
    <w:rsid w:val="009E5F4D"/>
    <w:rsid w:val="009E750F"/>
    <w:rsid w:val="009F0E46"/>
    <w:rsid w:val="009F791E"/>
    <w:rsid w:val="00A01F6E"/>
    <w:rsid w:val="00A03514"/>
    <w:rsid w:val="00A03A2B"/>
    <w:rsid w:val="00A04D96"/>
    <w:rsid w:val="00A0629B"/>
    <w:rsid w:val="00A11829"/>
    <w:rsid w:val="00A14495"/>
    <w:rsid w:val="00A16BE1"/>
    <w:rsid w:val="00A17E14"/>
    <w:rsid w:val="00A34092"/>
    <w:rsid w:val="00A454BF"/>
    <w:rsid w:val="00A45D2D"/>
    <w:rsid w:val="00A52E3A"/>
    <w:rsid w:val="00A54546"/>
    <w:rsid w:val="00A55BAB"/>
    <w:rsid w:val="00A71D7A"/>
    <w:rsid w:val="00A7538D"/>
    <w:rsid w:val="00A75AC2"/>
    <w:rsid w:val="00A814CB"/>
    <w:rsid w:val="00A86457"/>
    <w:rsid w:val="00A90D1B"/>
    <w:rsid w:val="00A952EA"/>
    <w:rsid w:val="00AA1F00"/>
    <w:rsid w:val="00AD0E9C"/>
    <w:rsid w:val="00AD7102"/>
    <w:rsid w:val="00AF55F8"/>
    <w:rsid w:val="00AF764D"/>
    <w:rsid w:val="00B02168"/>
    <w:rsid w:val="00B07D5C"/>
    <w:rsid w:val="00B10ABA"/>
    <w:rsid w:val="00B420D4"/>
    <w:rsid w:val="00B426EC"/>
    <w:rsid w:val="00B426FE"/>
    <w:rsid w:val="00B57910"/>
    <w:rsid w:val="00B60E95"/>
    <w:rsid w:val="00B714DC"/>
    <w:rsid w:val="00B86DF2"/>
    <w:rsid w:val="00B87AAC"/>
    <w:rsid w:val="00B938E9"/>
    <w:rsid w:val="00B952F6"/>
    <w:rsid w:val="00BA29F2"/>
    <w:rsid w:val="00BB435F"/>
    <w:rsid w:val="00BC093A"/>
    <w:rsid w:val="00BC4ACC"/>
    <w:rsid w:val="00BC4FCC"/>
    <w:rsid w:val="00BD02F8"/>
    <w:rsid w:val="00BE5761"/>
    <w:rsid w:val="00C13305"/>
    <w:rsid w:val="00C217A8"/>
    <w:rsid w:val="00C238BB"/>
    <w:rsid w:val="00C32DE1"/>
    <w:rsid w:val="00C4188F"/>
    <w:rsid w:val="00C63343"/>
    <w:rsid w:val="00C77EE1"/>
    <w:rsid w:val="00C816B2"/>
    <w:rsid w:val="00C819A4"/>
    <w:rsid w:val="00C824AE"/>
    <w:rsid w:val="00C84EA8"/>
    <w:rsid w:val="00C92998"/>
    <w:rsid w:val="00C942A5"/>
    <w:rsid w:val="00CA4060"/>
    <w:rsid w:val="00CA6E1E"/>
    <w:rsid w:val="00CA720A"/>
    <w:rsid w:val="00CC3C52"/>
    <w:rsid w:val="00CC6016"/>
    <w:rsid w:val="00CD5925"/>
    <w:rsid w:val="00CE557A"/>
    <w:rsid w:val="00D031B2"/>
    <w:rsid w:val="00D03590"/>
    <w:rsid w:val="00D065F5"/>
    <w:rsid w:val="00D1410C"/>
    <w:rsid w:val="00D17176"/>
    <w:rsid w:val="00D40D16"/>
    <w:rsid w:val="00D467EF"/>
    <w:rsid w:val="00D548F0"/>
    <w:rsid w:val="00D57F79"/>
    <w:rsid w:val="00D61EE8"/>
    <w:rsid w:val="00D64FAC"/>
    <w:rsid w:val="00D65704"/>
    <w:rsid w:val="00D668F6"/>
    <w:rsid w:val="00D802CC"/>
    <w:rsid w:val="00D84875"/>
    <w:rsid w:val="00D86F2F"/>
    <w:rsid w:val="00D904F0"/>
    <w:rsid w:val="00D91378"/>
    <w:rsid w:val="00D91B18"/>
    <w:rsid w:val="00D97C12"/>
    <w:rsid w:val="00DA0353"/>
    <w:rsid w:val="00DA0EA9"/>
    <w:rsid w:val="00DA6AFC"/>
    <w:rsid w:val="00DA7F58"/>
    <w:rsid w:val="00DC0747"/>
    <w:rsid w:val="00DC2647"/>
    <w:rsid w:val="00DC549A"/>
    <w:rsid w:val="00DD1408"/>
    <w:rsid w:val="00DD356D"/>
    <w:rsid w:val="00DD6735"/>
    <w:rsid w:val="00DF136A"/>
    <w:rsid w:val="00E02E73"/>
    <w:rsid w:val="00E0448C"/>
    <w:rsid w:val="00E12D0E"/>
    <w:rsid w:val="00E13525"/>
    <w:rsid w:val="00E15997"/>
    <w:rsid w:val="00E21460"/>
    <w:rsid w:val="00E30034"/>
    <w:rsid w:val="00E42D87"/>
    <w:rsid w:val="00E47250"/>
    <w:rsid w:val="00E5209D"/>
    <w:rsid w:val="00E61535"/>
    <w:rsid w:val="00E84012"/>
    <w:rsid w:val="00E87D2E"/>
    <w:rsid w:val="00E92B4F"/>
    <w:rsid w:val="00E9373C"/>
    <w:rsid w:val="00EA0724"/>
    <w:rsid w:val="00EA0BAA"/>
    <w:rsid w:val="00EA6251"/>
    <w:rsid w:val="00EB04C1"/>
    <w:rsid w:val="00EB52BB"/>
    <w:rsid w:val="00EB6414"/>
    <w:rsid w:val="00EC729D"/>
    <w:rsid w:val="00ED1E16"/>
    <w:rsid w:val="00EE47CB"/>
    <w:rsid w:val="00EE5747"/>
    <w:rsid w:val="00EE613C"/>
    <w:rsid w:val="00EF2216"/>
    <w:rsid w:val="00EF3804"/>
    <w:rsid w:val="00EF5E05"/>
    <w:rsid w:val="00EF7B2E"/>
    <w:rsid w:val="00F06EA3"/>
    <w:rsid w:val="00F227AF"/>
    <w:rsid w:val="00F24C3A"/>
    <w:rsid w:val="00F27370"/>
    <w:rsid w:val="00F40B00"/>
    <w:rsid w:val="00F5341C"/>
    <w:rsid w:val="00F53656"/>
    <w:rsid w:val="00F567C6"/>
    <w:rsid w:val="00F56954"/>
    <w:rsid w:val="00F81138"/>
    <w:rsid w:val="00F87DAC"/>
    <w:rsid w:val="00F91F46"/>
    <w:rsid w:val="00F948AF"/>
    <w:rsid w:val="00F96CE6"/>
    <w:rsid w:val="00FA3695"/>
    <w:rsid w:val="00FA5A7B"/>
    <w:rsid w:val="00FB0D68"/>
    <w:rsid w:val="00FB11B1"/>
    <w:rsid w:val="00FD0833"/>
    <w:rsid w:val="00FE00E8"/>
    <w:rsid w:val="00FE43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E9021C"/>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1B4670"/>
    <w:pPr>
      <w:keepNext/>
      <w:keepLines/>
      <w:spacing w:before="400" w:after="120" w:line="288" w:lineRule="atLeast"/>
      <w:outlineLvl w:val="1"/>
    </w:pPr>
    <w:rPr>
      <w:rFonts w:ascii="Georgia" w:eastAsiaTheme="majorEastAsia" w:hAnsi="Georgia" w:cstheme="majorBidi"/>
      <w:color w:val="CF0A2C" w:themeColor="accent1"/>
      <w:sz w:val="36"/>
      <w:szCs w:val="3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1B4670"/>
    <w:rPr>
      <w:rFonts w:ascii="Georgia" w:eastAsiaTheme="majorEastAsia" w:hAnsi="Georgia" w:cstheme="majorBidi"/>
      <w:color w:val="CF0A2C" w:themeColor="accent1"/>
      <w:sz w:val="36"/>
      <w:szCs w:val="3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425160"/>
    <w:rPr>
      <w:sz w:val="16"/>
      <w:szCs w:val="16"/>
    </w:rPr>
  </w:style>
  <w:style w:type="paragraph" w:styleId="CommentText">
    <w:name w:val="annotation text"/>
    <w:basedOn w:val="Normal"/>
    <w:link w:val="CommentTextChar"/>
    <w:uiPriority w:val="99"/>
    <w:semiHidden/>
    <w:unhideWhenUsed/>
    <w:rsid w:val="00425160"/>
    <w:pPr>
      <w:spacing w:line="240" w:lineRule="auto"/>
    </w:pPr>
    <w:rPr>
      <w:szCs w:val="20"/>
    </w:rPr>
  </w:style>
  <w:style w:type="character" w:customStyle="1" w:styleId="CommentTextChar">
    <w:name w:val="Comment Text Char"/>
    <w:basedOn w:val="DefaultParagraphFont"/>
    <w:link w:val="CommentText"/>
    <w:uiPriority w:val="99"/>
    <w:semiHidden/>
    <w:rsid w:val="00425160"/>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425160"/>
    <w:rPr>
      <w:b/>
      <w:bCs/>
    </w:rPr>
  </w:style>
  <w:style w:type="character" w:customStyle="1" w:styleId="CommentSubjectChar">
    <w:name w:val="Comment Subject Char"/>
    <w:basedOn w:val="CommentTextChar"/>
    <w:link w:val="CommentSubject"/>
    <w:uiPriority w:val="99"/>
    <w:semiHidden/>
    <w:rsid w:val="00425160"/>
    <w:rPr>
      <w:rFonts w:ascii="Calibri" w:hAnsi="Calibri" w:cstheme="minorBidi"/>
      <w:b/>
      <w:bCs/>
    </w:rPr>
  </w:style>
  <w:style w:type="paragraph" w:styleId="NormalWeb">
    <w:name w:val="Normal (Web)"/>
    <w:basedOn w:val="Normal"/>
    <w:uiPriority w:val="99"/>
    <w:semiHidden/>
    <w:unhideWhenUsed/>
    <w:rsid w:val="000C67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F96CE6"/>
    <w:rPr>
      <w:rFonts w:ascii="Calibri" w:hAnsi="Calibr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6733232">
      <w:bodyDiv w:val="1"/>
      <w:marLeft w:val="0"/>
      <w:marRight w:val="0"/>
      <w:marTop w:val="0"/>
      <w:marBottom w:val="0"/>
      <w:divBdr>
        <w:top w:val="none" w:sz="0" w:space="0" w:color="auto"/>
        <w:left w:val="none" w:sz="0" w:space="0" w:color="auto"/>
        <w:bottom w:val="none" w:sz="0" w:space="0" w:color="auto"/>
        <w:right w:val="none" w:sz="0" w:space="0" w:color="auto"/>
      </w:divBdr>
      <w:divsChild>
        <w:div w:id="1195192908">
          <w:marLeft w:val="0"/>
          <w:marRight w:val="0"/>
          <w:marTop w:val="0"/>
          <w:marBottom w:val="0"/>
          <w:divBdr>
            <w:top w:val="none" w:sz="0" w:space="0" w:color="auto"/>
            <w:left w:val="none" w:sz="0" w:space="0" w:color="auto"/>
            <w:bottom w:val="none" w:sz="0" w:space="0" w:color="auto"/>
            <w:right w:val="none" w:sz="0" w:space="0" w:color="auto"/>
          </w:divBdr>
          <w:divsChild>
            <w:div w:id="1281493014">
              <w:marLeft w:val="0"/>
              <w:marRight w:val="0"/>
              <w:marTop w:val="0"/>
              <w:marBottom w:val="0"/>
              <w:divBdr>
                <w:top w:val="none" w:sz="0" w:space="0" w:color="auto"/>
                <w:left w:val="none" w:sz="0" w:space="0" w:color="auto"/>
                <w:bottom w:val="none" w:sz="0" w:space="0" w:color="auto"/>
                <w:right w:val="none" w:sz="0" w:space="0" w:color="auto"/>
              </w:divBdr>
              <w:divsChild>
                <w:div w:id="996541375">
                  <w:marLeft w:val="0"/>
                  <w:marRight w:val="0"/>
                  <w:marTop w:val="0"/>
                  <w:marBottom w:val="0"/>
                  <w:divBdr>
                    <w:top w:val="none" w:sz="0" w:space="0" w:color="auto"/>
                    <w:left w:val="none" w:sz="0" w:space="0" w:color="auto"/>
                    <w:bottom w:val="none" w:sz="0" w:space="0" w:color="auto"/>
                    <w:right w:val="none" w:sz="0" w:space="0" w:color="auto"/>
                  </w:divBdr>
                  <w:divsChild>
                    <w:div w:id="9445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GRP.Helpdesk@communitygrants.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6140A5" w:rsidRDefault="006140A5">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A5"/>
    <w:rsid w:val="003036D4"/>
    <w:rsid w:val="006140A5"/>
    <w:rsid w:val="00726029"/>
    <w:rsid w:val="0076798E"/>
    <w:rsid w:val="009254C1"/>
    <w:rsid w:val="00AD5AF6"/>
    <w:rsid w:val="00AE3D4A"/>
    <w:rsid w:val="00BA29F2"/>
    <w:rsid w:val="00C942A5"/>
    <w:rsid w:val="00CA6E1E"/>
    <w:rsid w:val="00D17176"/>
    <w:rsid w:val="00DA0EA9"/>
    <w:rsid w:val="00EB04C1"/>
    <w:rsid w:val="00ED1E16"/>
    <w:rsid w:val="00F567C6"/>
    <w:rsid w:val="00FB0D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82E0AD-5241-4379-B3AB-30AB7B6E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963</TotalTime>
  <Pages>7</Pages>
  <Words>613</Words>
  <Characters>3280</Characters>
  <Application>Microsoft Office Word</Application>
  <DocSecurity>0</DocSecurity>
  <Lines>116</Lines>
  <Paragraphs>81</Paragraphs>
  <ScaleCrop>false</ScaleCrop>
  <HeadingPairs>
    <vt:vector size="2" baseType="variant">
      <vt:variant>
        <vt:lpstr>Title</vt:lpstr>
      </vt:variant>
      <vt:variant>
        <vt:i4>1</vt:i4>
      </vt:variant>
    </vt:vector>
  </HeadingPairs>
  <TitlesOfParts>
    <vt:vector size="1" baseType="lpstr">
      <vt:lpstr>Add Organisation Staff</vt:lpstr>
    </vt:vector>
  </TitlesOfParts>
  <Company>Community Grants Hub</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Organisation Staff</dc:title>
  <dc:subject>Grant Recipient Portal Task Card
________________________________________________________________________</dc:subject>
  <cp:keywords>[SEC=OFFICIAL]</cp:keywords>
  <cp:revision>70</cp:revision>
  <cp:lastPrinted>2025-03-25T05:51:00Z</cp:lastPrinted>
  <dcterms:created xsi:type="dcterms:W3CDTF">2023-04-27T01:52:00Z</dcterms:created>
  <dcterms:modified xsi:type="dcterms:W3CDTF">2025-03-25T05:52:00Z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1A78F6EBC00A4260A14C6CDB9261376E</vt:lpwstr>
  </property>
  <property fmtid="{D5CDD505-2E9C-101B-9397-08002B2CF9AE}" pid="9" name="PM_ProtectiveMarkingValue_Footer">
    <vt:lpwstr>OFFICIAL</vt:lpwstr>
  </property>
  <property fmtid="{D5CDD505-2E9C-101B-9397-08002B2CF9AE}" pid="10" name="PM_Originator_Hash_SHA1">
    <vt:lpwstr>89AA178AA5BE17FD93B0F4D11B751F0B9B7B6A78</vt:lpwstr>
  </property>
  <property fmtid="{D5CDD505-2E9C-101B-9397-08002B2CF9AE}" pid="11" name="PM_OriginationTimeStamp">
    <vt:lpwstr>2023-08-07T01:57:17Z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C5E82443A518A34A8ADE66500AD9C824</vt:lpwstr>
  </property>
  <property fmtid="{D5CDD505-2E9C-101B-9397-08002B2CF9AE}" pid="20" name="PM_Hash_Salt">
    <vt:lpwstr>83559A1FE62C926BBB0E5AE9964BD812</vt:lpwstr>
  </property>
  <property fmtid="{D5CDD505-2E9C-101B-9397-08002B2CF9AE}" pid="21" name="PM_Hash_SHA1">
    <vt:lpwstr>D89DAA6BCFFC2E9DC514C95670F43368E0E4422E</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73AC4EAD9CE44ABE0D3975CCC32C94FA28991B0DAEA075717C6B657D5C5BAB9F</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v=2022.1;a=SHA256;h=131D2996FC056468DA7981CE61EED947E26640B5926D8415913472B0F429B237</vt:lpwstr>
  </property>
  <property fmtid="{D5CDD505-2E9C-101B-9397-08002B2CF9AE}" pid="28" name="MSIP_Label_eb34d90b-fc41-464d-af60-f74d721d0790_SetDate">
    <vt:lpwstr>2023-08-07T01:57:17Z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42b1e017657d485f88efe45417bb755e</vt:lpwstr>
  </property>
  <property fmtid="{D5CDD505-2E9C-101B-9397-08002B2CF9AE}" pid="35" name="PMUuid">
    <vt:lpwstr>v=2022.2;d=gov.au;g=46DD6D7C-8107-577B-BC6E-F348953B2E44</vt:lpwstr>
  </property>
</Properties>
</file>